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528"/>
      </w:tblGrid>
      <w:tr w:rsidR="00E84CB2" w:rsidRPr="00E832EB" w14:paraId="389568CA" w14:textId="77777777" w:rsidTr="00A2358C">
        <w:trPr>
          <w:cantSplit/>
          <w:trHeight w:val="2251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DD6942" w14:textId="77777777" w:rsidR="007A7916" w:rsidRDefault="00BB04D9" w:rsidP="007A7916">
            <w:pPr>
              <w:rPr>
                <w:rFonts w:ascii="DIN Offc Pro" w:hAnsi="DIN Offc Pro" w:cs="DIN Offc Pro"/>
                <w:bCs/>
                <w:caps/>
                <w:noProof/>
                <w:sz w:val="44"/>
                <w:szCs w:val="28"/>
                <w:lang w:val="de-AT" w:eastAsia="de-AT"/>
              </w:rPr>
            </w:pPr>
            <w:r w:rsidRPr="00E832EB">
              <w:rPr>
                <w:rFonts w:ascii="DIN Offc Pro" w:hAnsi="DIN Offc Pro" w:cs="DIN Offc Pro"/>
                <w:bCs/>
                <w:caps/>
                <w:noProof/>
                <w:color w:val="CECAC2"/>
                <w:sz w:val="44"/>
                <w:szCs w:val="28"/>
                <w:lang w:val="de-AT" w:eastAsia="de-AT"/>
              </w:rPr>
              <w:t>AUSSEN</w:t>
            </w:r>
            <w:r w:rsidRPr="00E832EB">
              <w:rPr>
                <w:rFonts w:ascii="DIN Offc Pro" w:hAnsi="DIN Offc Pro" w:cs="DIN Offc Pro"/>
                <w:bCs/>
                <w:caps/>
                <w:noProof/>
                <w:color w:val="CECAC2"/>
                <w:sz w:val="44"/>
                <w:szCs w:val="28"/>
                <w:lang w:val="de-AT" w:eastAsia="de-AT"/>
              </w:rPr>
              <w:br/>
              <w:t>WIRTSCHAFT</w:t>
            </w:r>
            <w:r w:rsidRPr="00E832EB">
              <w:rPr>
                <w:rFonts w:ascii="DIN Offc Pro" w:hAnsi="DIN Offc Pro" w:cs="DIN Offc Pro"/>
                <w:b/>
                <w:bCs/>
                <w:caps/>
                <w:noProof/>
                <w:sz w:val="28"/>
                <w:szCs w:val="28"/>
                <w:lang w:val="de-AT" w:eastAsia="de-AT"/>
              </w:rPr>
              <w:br/>
            </w:r>
            <w:r w:rsidR="007A7916">
              <w:rPr>
                <w:rFonts w:ascii="DIN Offc Pro" w:hAnsi="DIN Offc Pro" w:cs="DIN Offc Pro"/>
                <w:bCs/>
                <w:caps/>
                <w:noProof/>
                <w:sz w:val="44"/>
                <w:szCs w:val="28"/>
                <w:lang w:val="de-AT" w:eastAsia="de-AT"/>
              </w:rPr>
              <w:t>STUDIENREISE</w:t>
            </w:r>
          </w:p>
          <w:p w14:paraId="351BEA3C" w14:textId="77777777" w:rsidR="007A7916" w:rsidRDefault="007A7916" w:rsidP="007A7916">
            <w:pPr>
              <w:rPr>
                <w:rFonts w:ascii="DIN Offc Pro" w:hAnsi="DIN Offc Pro" w:cs="DIN Offc Pro"/>
                <w:bCs/>
                <w:caps/>
                <w:noProof/>
                <w:color w:val="FF0000"/>
                <w:sz w:val="44"/>
                <w:szCs w:val="28"/>
                <w:lang w:val="de-AT" w:eastAsia="de-AT"/>
              </w:rPr>
            </w:pPr>
            <w:r>
              <w:rPr>
                <w:rFonts w:ascii="DIN Offc Pro" w:hAnsi="DIN Offc Pro" w:cs="DIN Offc Pro"/>
                <w:bCs/>
                <w:caps/>
                <w:noProof/>
                <w:color w:val="FF0000"/>
                <w:sz w:val="44"/>
                <w:szCs w:val="28"/>
                <w:lang w:val="de-AT" w:eastAsia="de-AT"/>
              </w:rPr>
              <w:t xml:space="preserve">„kommunikation und medien“ </w:t>
            </w:r>
          </w:p>
          <w:p w14:paraId="54C22F17" w14:textId="1F7D9C61" w:rsidR="00E84CB2" w:rsidRPr="00E832EB" w:rsidRDefault="00C9542E" w:rsidP="00192EBE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120"/>
              <w:rPr>
                <w:rFonts w:ascii="DIN Offc Pro" w:hAnsi="DIN Offc Pro" w:cs="DIN Offc Pro"/>
                <w:sz w:val="18"/>
                <w:lang w:val="de-AT"/>
              </w:rPr>
            </w:pPr>
            <w:r>
              <w:rPr>
                <w:rFonts w:ascii="DIN Offc Pro" w:hAnsi="DIN Offc Pro" w:cs="DIN Offc Pro"/>
                <w:sz w:val="18"/>
                <w:lang w:val="de-AT"/>
              </w:rPr>
              <w:t>03</w:t>
            </w:r>
            <w:r w:rsidR="009F4329">
              <w:rPr>
                <w:rFonts w:ascii="DIN Offc Pro" w:hAnsi="DIN Offc Pro" w:cs="DIN Offc Pro"/>
                <w:sz w:val="18"/>
                <w:lang w:val="de-AT"/>
              </w:rPr>
              <w:t>.</w:t>
            </w:r>
            <w:r w:rsidR="003F1599" w:rsidRPr="00E832EB">
              <w:rPr>
                <w:rFonts w:ascii="DIN Offc Pro" w:hAnsi="DIN Offc Pro" w:cs="DIN Offc Pro"/>
                <w:sz w:val="18"/>
                <w:lang w:val="de-AT"/>
              </w:rPr>
              <w:t>-</w:t>
            </w:r>
            <w:r w:rsidR="00984468">
              <w:rPr>
                <w:rFonts w:ascii="DIN Offc Pro" w:hAnsi="DIN Offc Pro" w:cs="DIN Offc Pro"/>
                <w:sz w:val="18"/>
                <w:lang w:val="de-AT"/>
              </w:rPr>
              <w:t xml:space="preserve"> </w:t>
            </w:r>
            <w:r>
              <w:rPr>
                <w:rFonts w:ascii="DIN Offc Pro" w:hAnsi="DIN Offc Pro" w:cs="DIN Offc Pro"/>
                <w:sz w:val="18"/>
                <w:lang w:val="de-AT"/>
              </w:rPr>
              <w:t>06</w:t>
            </w:r>
            <w:r w:rsidR="009F4329">
              <w:rPr>
                <w:rFonts w:ascii="DIN Offc Pro" w:hAnsi="DIN Offc Pro" w:cs="DIN Offc Pro"/>
                <w:sz w:val="18"/>
                <w:lang w:val="de-AT"/>
              </w:rPr>
              <w:t xml:space="preserve">. </w:t>
            </w:r>
            <w:r w:rsidR="00984468">
              <w:rPr>
                <w:rFonts w:ascii="DIN Offc Pro" w:hAnsi="DIN Offc Pro" w:cs="DIN Offc Pro"/>
                <w:sz w:val="18"/>
                <w:lang w:val="de-AT"/>
              </w:rPr>
              <w:t xml:space="preserve">NOVEMBER </w:t>
            </w:r>
            <w:r w:rsidR="00413B1B" w:rsidRPr="00E832EB">
              <w:rPr>
                <w:rFonts w:ascii="DIN Offc Pro" w:hAnsi="DIN Offc Pro" w:cs="DIN Offc Pro"/>
                <w:sz w:val="18"/>
                <w:lang w:val="de-AT"/>
              </w:rPr>
              <w:t>202</w:t>
            </w:r>
            <w:r w:rsidR="00984468">
              <w:rPr>
                <w:rFonts w:ascii="DIN Offc Pro" w:hAnsi="DIN Offc Pro" w:cs="DIN Offc Pro"/>
                <w:sz w:val="18"/>
                <w:lang w:val="de-AT"/>
              </w:rPr>
              <w:t>4</w:t>
            </w:r>
          </w:p>
        </w:tc>
      </w:tr>
      <w:tr w:rsidR="00E84CB2" w:rsidRPr="00E832EB" w14:paraId="034CC92B" w14:textId="77777777" w:rsidTr="00EA59E6">
        <w:trPr>
          <w:cantSplit/>
          <w:trHeight w:val="799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E1D0AB" w14:textId="77777777" w:rsidR="00E84CB2" w:rsidRPr="00E832EB" w:rsidRDefault="00E84CB2" w:rsidP="00EA59E6">
            <w:pPr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DIN Offc Pro" w:hAnsi="DIN Offc Pro" w:cs="DIN Offc Pro"/>
                <w:bCs/>
                <w:sz w:val="8"/>
                <w:lang w:val="de-AT" w:eastAsia="de-DE"/>
              </w:rPr>
            </w:pPr>
          </w:p>
          <w:p w14:paraId="300F0E4F" w14:textId="632E460A" w:rsidR="00BB04D9" w:rsidRPr="00E832EB" w:rsidRDefault="00863F6E" w:rsidP="00BB04D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/>
              <w:rPr>
                <w:rFonts w:ascii="DIN Offc Pro" w:hAnsi="DIN Offc Pro" w:cs="DIN Offc Pro"/>
                <w:bCs/>
                <w:noProof/>
                <w:color w:val="FF0000"/>
                <w:sz w:val="28"/>
                <w:szCs w:val="28"/>
                <w:lang w:val="de-AT" w:eastAsia="de-AT"/>
              </w:rPr>
            </w:pPr>
            <w:r w:rsidRPr="00E832EB">
              <w:rPr>
                <w:rFonts w:ascii="DIN Offc Pro" w:hAnsi="DIN Offc Pro" w:cs="DIN Offc Pro"/>
                <w:bCs/>
                <w:noProof/>
                <w:color w:val="FF0000"/>
                <w:sz w:val="28"/>
                <w:szCs w:val="28"/>
                <w:lang w:val="de-AT" w:eastAsia="de-AT"/>
              </w:rPr>
              <w:t>PROGRAM</w:t>
            </w:r>
            <w:r w:rsidR="00540CF7" w:rsidRPr="00E832EB">
              <w:rPr>
                <w:rFonts w:ascii="DIN Offc Pro" w:hAnsi="DIN Offc Pro" w:cs="DIN Offc Pro"/>
                <w:bCs/>
                <w:noProof/>
                <w:color w:val="FF0000"/>
                <w:sz w:val="28"/>
                <w:szCs w:val="28"/>
                <w:lang w:val="de-AT" w:eastAsia="de-AT"/>
              </w:rPr>
              <w:t>M</w:t>
            </w:r>
          </w:p>
          <w:p w14:paraId="4CA4AC8A" w14:textId="2A46EAC2" w:rsidR="00810D73" w:rsidRPr="00E832EB" w:rsidRDefault="00D61B98" w:rsidP="00810D7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/>
              <w:rPr>
                <w:rFonts w:ascii="DIN Offc Pro" w:hAnsi="DIN Offc Pro" w:cs="DIN Offc Pro"/>
                <w:sz w:val="20"/>
                <w:lang w:val="de-AT"/>
              </w:rPr>
            </w:pPr>
            <w:r w:rsidRPr="00E832EB">
              <w:rPr>
                <w:rFonts w:ascii="DIN Offc Pro" w:hAnsi="DIN Offc Pro" w:cs="DIN Offc Pro"/>
                <w:bCs/>
                <w:sz w:val="20"/>
                <w:lang w:val="de-AT" w:eastAsia="de-DE"/>
              </w:rPr>
              <w:t>Ort: Mailand</w:t>
            </w:r>
          </w:p>
          <w:p w14:paraId="2C58D9CB" w14:textId="7C9D5F67" w:rsidR="00904D8D" w:rsidRPr="00E832EB" w:rsidRDefault="00863F6E" w:rsidP="00F81C74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/>
              <w:rPr>
                <w:rFonts w:ascii="DIN Offc Pro" w:hAnsi="DIN Offc Pro" w:cs="DIN Offc Pro"/>
                <w:sz w:val="20"/>
                <w:lang w:val="de-AT"/>
              </w:rPr>
            </w:pPr>
            <w:r w:rsidRPr="00E832EB">
              <w:rPr>
                <w:rFonts w:ascii="DIN Offc Pro" w:hAnsi="DIN Offc Pro" w:cs="DIN Offc Pro"/>
                <w:sz w:val="20"/>
                <w:lang w:val="de-AT"/>
              </w:rPr>
              <w:t>Sta</w:t>
            </w:r>
            <w:r w:rsidR="00540CF7" w:rsidRPr="00E832EB">
              <w:rPr>
                <w:rFonts w:ascii="DIN Offc Pro" w:hAnsi="DIN Offc Pro" w:cs="DIN Offc Pro"/>
                <w:sz w:val="20"/>
                <w:lang w:val="de-AT"/>
              </w:rPr>
              <w:t>nd</w:t>
            </w:r>
            <w:r w:rsidR="00A2358C" w:rsidRPr="00E832EB">
              <w:rPr>
                <w:rFonts w:ascii="DIN Offc Pro" w:hAnsi="DIN Offc Pro" w:cs="DIN Offc Pro"/>
                <w:sz w:val="20"/>
                <w:lang w:val="de-AT"/>
              </w:rPr>
              <w:t xml:space="preserve">: </w:t>
            </w:r>
            <w:r w:rsidR="00EF7B8B">
              <w:rPr>
                <w:rFonts w:ascii="DIN Offc Pro" w:hAnsi="DIN Offc Pro" w:cs="DIN Offc Pro"/>
                <w:sz w:val="20"/>
                <w:lang w:val="de-AT"/>
              </w:rPr>
              <w:t>1</w:t>
            </w:r>
            <w:r w:rsidR="0060787D">
              <w:rPr>
                <w:rFonts w:ascii="DIN Offc Pro" w:hAnsi="DIN Offc Pro" w:cs="DIN Offc Pro"/>
                <w:sz w:val="20"/>
                <w:lang w:val="de-AT"/>
              </w:rPr>
              <w:t>9</w:t>
            </w:r>
            <w:r w:rsidR="00C72AC8" w:rsidRPr="00E832EB">
              <w:rPr>
                <w:rFonts w:ascii="DIN Offc Pro" w:hAnsi="DIN Offc Pro" w:cs="DIN Offc Pro"/>
                <w:sz w:val="20"/>
                <w:lang w:val="de-AT"/>
              </w:rPr>
              <w:t>.</w:t>
            </w:r>
            <w:r w:rsidR="00984468">
              <w:rPr>
                <w:rFonts w:ascii="DIN Offc Pro" w:hAnsi="DIN Offc Pro" w:cs="DIN Offc Pro"/>
                <w:sz w:val="20"/>
                <w:lang w:val="de-AT"/>
              </w:rPr>
              <w:t>02</w:t>
            </w:r>
            <w:r w:rsidRPr="00E832EB">
              <w:rPr>
                <w:rFonts w:ascii="DIN Offc Pro" w:hAnsi="DIN Offc Pro" w:cs="DIN Offc Pro"/>
                <w:sz w:val="20"/>
                <w:lang w:val="de-AT"/>
              </w:rPr>
              <w:t>.</w:t>
            </w:r>
            <w:r w:rsidR="00810D73" w:rsidRPr="00E832EB">
              <w:rPr>
                <w:rFonts w:ascii="DIN Offc Pro" w:hAnsi="DIN Offc Pro" w:cs="DIN Offc Pro"/>
                <w:sz w:val="20"/>
                <w:lang w:val="de-AT"/>
              </w:rPr>
              <w:t>202</w:t>
            </w:r>
            <w:r w:rsidR="00984468">
              <w:rPr>
                <w:rFonts w:ascii="DIN Offc Pro" w:hAnsi="DIN Offc Pro" w:cs="DIN Offc Pro"/>
                <w:sz w:val="20"/>
                <w:lang w:val="de-AT"/>
              </w:rPr>
              <w:t>4</w:t>
            </w:r>
          </w:p>
          <w:p w14:paraId="24BD47A0" w14:textId="77777777" w:rsidR="00904D8D" w:rsidRPr="00E832EB" w:rsidRDefault="00904D8D" w:rsidP="00F81C74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/>
              <w:rPr>
                <w:rFonts w:ascii="DIN Offc Pro" w:hAnsi="DIN Offc Pro" w:cs="DIN Offc Pro"/>
                <w:sz w:val="20"/>
                <w:lang w:val="de-AT"/>
              </w:rPr>
            </w:pPr>
          </w:p>
          <w:p w14:paraId="647BFAAE" w14:textId="21B42EB4" w:rsidR="008C0941" w:rsidRPr="00E832EB" w:rsidRDefault="008C0941" w:rsidP="00904D8D">
            <w:pPr>
              <w:pStyle w:val="Fuzeile"/>
              <w:spacing w:before="60" w:after="120"/>
              <w:rPr>
                <w:rFonts w:ascii="DIN Offc Pro" w:hAnsi="DIN Offc Pro" w:cs="DIN Offc Pro"/>
                <w:sz w:val="16"/>
                <w:szCs w:val="16"/>
                <w:lang w:val="de-AT"/>
              </w:rPr>
            </w:pPr>
          </w:p>
        </w:tc>
      </w:tr>
      <w:tr w:rsidR="00E84CB2" w:rsidRPr="00E832EB" w14:paraId="5BEAA4D7" w14:textId="77777777" w:rsidTr="00D12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9"/>
        </w:trPr>
        <w:tc>
          <w:tcPr>
            <w:tcW w:w="5104" w:type="dxa"/>
            <w:shd w:val="clear" w:color="auto" w:fill="auto"/>
          </w:tcPr>
          <w:p w14:paraId="67352F43" w14:textId="5F836092" w:rsidR="00E84CB2" w:rsidRDefault="00C24CBE" w:rsidP="00D1215B">
            <w:pPr>
              <w:pStyle w:val="Fuzeile"/>
              <w:spacing w:before="60" w:after="120"/>
              <w:rPr>
                <w:rFonts w:ascii="DIN Offc Pro" w:hAnsi="DIN Offc Pro" w:cs="DIN Offc Pro"/>
                <w:lang w:val="de-AT"/>
              </w:rPr>
            </w:pPr>
            <w:r>
              <w:rPr>
                <w:noProof/>
              </w:rPr>
              <w:t xml:space="preserve"> </w:t>
            </w:r>
          </w:p>
          <w:p w14:paraId="33CE35F0" w14:textId="27824579" w:rsidR="00682653" w:rsidRPr="00E832EB" w:rsidRDefault="00682653" w:rsidP="00D1215B">
            <w:pPr>
              <w:pStyle w:val="Fuzeile"/>
              <w:spacing w:before="60" w:after="120"/>
              <w:rPr>
                <w:rFonts w:ascii="DIN Offc Pro" w:hAnsi="DIN Offc Pro" w:cs="DIN Offc Pro"/>
                <w:lang w:val="de-AT"/>
              </w:rPr>
            </w:pPr>
          </w:p>
        </w:tc>
        <w:tc>
          <w:tcPr>
            <w:tcW w:w="5528" w:type="dxa"/>
            <w:shd w:val="clear" w:color="auto" w:fill="auto"/>
          </w:tcPr>
          <w:p w14:paraId="553E8E6C" w14:textId="153BB212" w:rsidR="00E84CB2" w:rsidRPr="00E832EB" w:rsidRDefault="00E84CB2" w:rsidP="0030750C">
            <w:pPr>
              <w:pStyle w:val="Fuzeile"/>
              <w:spacing w:before="60"/>
              <w:jc w:val="right"/>
              <w:rPr>
                <w:rFonts w:ascii="DIN Offc Pro" w:hAnsi="DIN Offc Pro" w:cs="DIN Offc Pro"/>
                <w:lang w:val="de-AT"/>
              </w:rPr>
            </w:pPr>
          </w:p>
        </w:tc>
      </w:tr>
    </w:tbl>
    <w:p w14:paraId="53C2C39D" w14:textId="77777777" w:rsidR="00CA27C2" w:rsidRPr="00E832EB" w:rsidRDefault="00CA27C2">
      <w:pPr>
        <w:rPr>
          <w:rFonts w:ascii="DIN Offc Pro" w:hAnsi="DIN Offc Pro" w:cs="DIN Offc Pro"/>
          <w:lang w:val="de-AT"/>
        </w:rPr>
      </w:pPr>
      <w:r w:rsidRPr="00E832EB">
        <w:rPr>
          <w:rFonts w:ascii="DIN Offc Pro" w:hAnsi="DIN Offc Pro" w:cs="DIN Offc Pro"/>
          <w:lang w:val="de-AT"/>
        </w:rPr>
        <w:br w:type="page"/>
      </w:r>
    </w:p>
    <w:tbl>
      <w:tblPr>
        <w:tblW w:w="9831" w:type="dxa"/>
        <w:tblInd w:w="-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31"/>
      </w:tblGrid>
      <w:tr w:rsidR="00B26D9A" w:rsidRPr="00E832EB" w14:paraId="650FD423" w14:textId="77777777" w:rsidTr="00B1383F">
        <w:trPr>
          <w:trHeight w:val="799"/>
        </w:trPr>
        <w:tc>
          <w:tcPr>
            <w:tcW w:w="9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228A7" w14:textId="77777777" w:rsidR="008724F9" w:rsidRPr="008724F9" w:rsidRDefault="008724F9" w:rsidP="008724F9">
            <w:pPr>
              <w:rPr>
                <w:rFonts w:ascii="DIN Offc Pro" w:hAnsi="DIN Offc Pro" w:cs="DIN Offc Pro"/>
                <w:bCs/>
                <w:caps/>
                <w:noProof/>
                <w:sz w:val="32"/>
                <w:szCs w:val="32"/>
                <w:lang w:val="de-AT" w:eastAsia="de-AT"/>
              </w:rPr>
            </w:pPr>
            <w:r w:rsidRPr="008724F9">
              <w:rPr>
                <w:rFonts w:ascii="DIN Offc Pro" w:hAnsi="DIN Offc Pro" w:cs="DIN Offc Pro"/>
                <w:bCs/>
                <w:caps/>
                <w:noProof/>
                <w:sz w:val="32"/>
                <w:szCs w:val="32"/>
                <w:lang w:val="de-AT" w:eastAsia="de-AT"/>
              </w:rPr>
              <w:lastRenderedPageBreak/>
              <w:t>STUDIENREISE</w:t>
            </w:r>
          </w:p>
          <w:p w14:paraId="27FE70D3" w14:textId="77777777" w:rsidR="008724F9" w:rsidRPr="008724F9" w:rsidRDefault="008724F9" w:rsidP="008724F9">
            <w:pPr>
              <w:rPr>
                <w:rFonts w:ascii="DIN Offc Pro" w:hAnsi="DIN Offc Pro" w:cs="DIN Offc Pro"/>
                <w:bCs/>
                <w:caps/>
                <w:noProof/>
                <w:color w:val="FF0000"/>
                <w:sz w:val="32"/>
                <w:szCs w:val="32"/>
                <w:lang w:val="de-AT" w:eastAsia="de-AT"/>
              </w:rPr>
            </w:pPr>
            <w:r w:rsidRPr="008724F9">
              <w:rPr>
                <w:rFonts w:ascii="DIN Offc Pro" w:hAnsi="DIN Offc Pro" w:cs="DIN Offc Pro"/>
                <w:bCs/>
                <w:caps/>
                <w:noProof/>
                <w:color w:val="FF0000"/>
                <w:sz w:val="32"/>
                <w:szCs w:val="32"/>
                <w:lang w:val="de-AT" w:eastAsia="de-AT"/>
              </w:rPr>
              <w:t xml:space="preserve">„kommunikation und medien“ </w:t>
            </w:r>
          </w:p>
          <w:p w14:paraId="7B122D55" w14:textId="6B84DE30" w:rsidR="00B26D9A" w:rsidRPr="008724F9" w:rsidRDefault="008724F9" w:rsidP="008724F9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120"/>
              <w:rPr>
                <w:rFonts w:ascii="DIN Offc Pro" w:hAnsi="DIN Offc Pro" w:cs="DIN Offc Pro"/>
                <w:bCs/>
                <w:sz w:val="20"/>
                <w:lang w:val="de-AT" w:eastAsia="de-DE"/>
              </w:rPr>
            </w:pPr>
            <w:r w:rsidRPr="008724F9">
              <w:rPr>
                <w:rFonts w:ascii="DIN Offc Pro" w:hAnsi="DIN Offc Pro" w:cs="DIN Offc Pro"/>
                <w:bCs/>
                <w:caps/>
                <w:noProof/>
                <w:color w:val="FF0000"/>
                <w:sz w:val="32"/>
                <w:szCs w:val="32"/>
                <w:lang w:val="de-AT" w:eastAsia="de-AT"/>
              </w:rPr>
              <w:t>mailand 2024</w:t>
            </w:r>
            <w:r w:rsidR="00B26D9A" w:rsidRPr="008724F9">
              <w:rPr>
                <w:rFonts w:ascii="DIN Offc Pro" w:hAnsi="DIN Offc Pro" w:cs="DIN Offc Pro"/>
                <w:bCs/>
                <w:caps/>
                <w:noProof/>
                <w:sz w:val="32"/>
                <w:szCs w:val="28"/>
                <w:lang w:val="de-AT" w:eastAsia="de-AT"/>
              </w:rPr>
              <w:br/>
            </w:r>
          </w:p>
          <w:p w14:paraId="4D813ED6" w14:textId="7E5EF75F" w:rsidR="002E53EA" w:rsidRDefault="00C9542E" w:rsidP="002E53EA">
            <w:pPr>
              <w:rPr>
                <w:rFonts w:ascii="DIN Offc Pro" w:hAnsi="DIN Offc Pro" w:cs="DIN Offc Pro"/>
                <w:sz w:val="18"/>
                <w:lang w:val="de-AT"/>
              </w:rPr>
            </w:pPr>
            <w:r>
              <w:rPr>
                <w:rFonts w:ascii="DIN Offc Pro" w:hAnsi="DIN Offc Pro" w:cs="DIN Offc Pro"/>
                <w:sz w:val="18"/>
                <w:lang w:val="de-AT"/>
              </w:rPr>
              <w:t>03.</w:t>
            </w:r>
            <w:r w:rsidR="008A520A" w:rsidRPr="00E832EB">
              <w:rPr>
                <w:rFonts w:ascii="DIN Offc Pro" w:hAnsi="DIN Offc Pro" w:cs="DIN Offc Pro"/>
                <w:sz w:val="18"/>
                <w:lang w:val="de-AT"/>
              </w:rPr>
              <w:t>-</w:t>
            </w:r>
            <w:r>
              <w:rPr>
                <w:rFonts w:ascii="DIN Offc Pro" w:hAnsi="DIN Offc Pro" w:cs="DIN Offc Pro"/>
                <w:sz w:val="18"/>
                <w:lang w:val="de-AT"/>
              </w:rPr>
              <w:t>06</w:t>
            </w:r>
            <w:r w:rsidR="008A520A">
              <w:rPr>
                <w:rFonts w:ascii="DIN Offc Pro" w:hAnsi="DIN Offc Pro" w:cs="DIN Offc Pro"/>
                <w:sz w:val="18"/>
                <w:lang w:val="de-AT"/>
              </w:rPr>
              <w:t xml:space="preserve">. </w:t>
            </w:r>
            <w:r w:rsidR="008724F9">
              <w:rPr>
                <w:rFonts w:ascii="DIN Offc Pro" w:hAnsi="DIN Offc Pro" w:cs="DIN Offc Pro"/>
                <w:sz w:val="18"/>
                <w:lang w:val="de-AT"/>
              </w:rPr>
              <w:t>NOVEMBER</w:t>
            </w:r>
            <w:r w:rsidR="008A520A" w:rsidRPr="00E832EB">
              <w:rPr>
                <w:rFonts w:ascii="DIN Offc Pro" w:hAnsi="DIN Offc Pro" w:cs="DIN Offc Pro"/>
                <w:sz w:val="18"/>
                <w:lang w:val="de-AT"/>
              </w:rPr>
              <w:t xml:space="preserve"> 202</w:t>
            </w:r>
            <w:r w:rsidR="008724F9">
              <w:rPr>
                <w:rFonts w:ascii="DIN Offc Pro" w:hAnsi="DIN Offc Pro" w:cs="DIN Offc Pro"/>
                <w:sz w:val="18"/>
                <w:lang w:val="de-AT"/>
              </w:rPr>
              <w:t>4</w:t>
            </w:r>
          </w:p>
          <w:p w14:paraId="159E8920" w14:textId="77777777" w:rsidR="008A520A" w:rsidRPr="00E832EB" w:rsidRDefault="008A520A" w:rsidP="002E53EA">
            <w:pP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</w:pPr>
          </w:p>
          <w:p w14:paraId="2B3D6098" w14:textId="77777777" w:rsidR="00540CF7" w:rsidRPr="00E832EB" w:rsidRDefault="00540CF7" w:rsidP="00540CF7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/>
              <w:rPr>
                <w:rFonts w:ascii="DIN Offc Pro" w:hAnsi="DIN Offc Pro" w:cs="DIN Offc Pro"/>
                <w:bCs/>
                <w:noProof/>
                <w:color w:val="FF0000"/>
                <w:sz w:val="28"/>
                <w:szCs w:val="28"/>
                <w:lang w:val="de-AT" w:eastAsia="de-AT"/>
              </w:rPr>
            </w:pPr>
            <w:r w:rsidRPr="00E832EB">
              <w:rPr>
                <w:rFonts w:ascii="DIN Offc Pro" w:hAnsi="DIN Offc Pro" w:cs="DIN Offc Pro"/>
                <w:bCs/>
                <w:noProof/>
                <w:color w:val="FF0000"/>
                <w:sz w:val="28"/>
                <w:szCs w:val="28"/>
                <w:lang w:val="de-AT" w:eastAsia="de-AT"/>
              </w:rPr>
              <w:t>PROGRAMM</w:t>
            </w:r>
          </w:p>
          <w:p w14:paraId="6CAF6E66" w14:textId="13722646" w:rsidR="00540CF7" w:rsidRPr="00E832EB" w:rsidRDefault="00540CF7" w:rsidP="00540CF7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/>
              <w:rPr>
                <w:rFonts w:ascii="DIN Offc Pro" w:hAnsi="DIN Offc Pro" w:cs="DIN Offc Pro"/>
                <w:b/>
                <w:bCs/>
                <w:noProof/>
                <w:sz w:val="28"/>
                <w:szCs w:val="28"/>
                <w:lang w:val="de-AT" w:eastAsia="de-AT"/>
              </w:rPr>
            </w:pPr>
            <w:r w:rsidRPr="00E832EB">
              <w:rPr>
                <w:rFonts w:ascii="DIN Offc Pro" w:hAnsi="DIN Offc Pro" w:cs="DIN Offc Pro"/>
                <w:bCs/>
                <w:sz w:val="20"/>
                <w:lang w:val="de-AT" w:eastAsia="de-DE"/>
              </w:rPr>
              <w:t xml:space="preserve">Ort: Mailand </w:t>
            </w:r>
          </w:p>
          <w:p w14:paraId="3DAC3BF9" w14:textId="77777777" w:rsidR="00324B39" w:rsidRDefault="00324B39" w:rsidP="00540CF7">
            <w:pPr>
              <w:rPr>
                <w:rFonts w:ascii="DIN Offc Pro" w:hAnsi="DIN Offc Pro" w:cs="DIN Offc Pro"/>
                <w:bCs/>
                <w:sz w:val="20"/>
                <w:lang w:val="de-AT" w:eastAsia="de-DE"/>
              </w:rPr>
            </w:pPr>
          </w:p>
          <w:p w14:paraId="2A76D104" w14:textId="13EE7286" w:rsidR="00540CF7" w:rsidRPr="00E832EB" w:rsidRDefault="00540CF7" w:rsidP="00540CF7">
            <w:pP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</w:pPr>
            <w:r w:rsidRPr="00E832EB">
              <w:rPr>
                <w:rFonts w:ascii="DIN Offc Pro" w:hAnsi="DIN Offc Pro" w:cs="DIN Offc Pro"/>
                <w:bCs/>
                <w:sz w:val="20"/>
                <w:lang w:val="de-AT" w:eastAsia="de-DE"/>
              </w:rPr>
              <w:t>Das Event wird in englischer Sprache stattfinden.</w:t>
            </w:r>
          </w:p>
          <w:p w14:paraId="6F637BA0" w14:textId="77777777" w:rsidR="002E53EA" w:rsidRDefault="002E53EA" w:rsidP="008A520A">
            <w:pPr>
              <w:rPr>
                <w:rFonts w:ascii="DIN Offc Pro" w:hAnsi="DIN Offc Pro" w:cs="DIN Offc Pro"/>
                <w:sz w:val="18"/>
                <w:lang w:val="de-AT"/>
              </w:rPr>
            </w:pPr>
          </w:p>
          <w:p w14:paraId="036216C2" w14:textId="3732E13D" w:rsidR="008724F9" w:rsidRPr="00E832EB" w:rsidRDefault="008724F9" w:rsidP="008A520A">
            <w:pPr>
              <w:rPr>
                <w:rFonts w:ascii="DIN Offc Pro" w:hAnsi="DIN Offc Pro" w:cs="DIN Offc Pro"/>
                <w:sz w:val="18"/>
                <w:lang w:val="de-AT"/>
              </w:rPr>
            </w:pPr>
          </w:p>
        </w:tc>
      </w:tr>
      <w:tr w:rsidR="002514E6" w:rsidRPr="00776D31" w14:paraId="5B125B29" w14:textId="77777777" w:rsidTr="00B1383F">
        <w:trPr>
          <w:trHeight w:val="799"/>
        </w:trPr>
        <w:tc>
          <w:tcPr>
            <w:tcW w:w="9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50BEA" w14:textId="77777777" w:rsidR="00A4630F" w:rsidRDefault="00A4630F" w:rsidP="002514E6">
            <w:pP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</w:pPr>
          </w:p>
          <w:p w14:paraId="79D5A043" w14:textId="3E129C3D" w:rsidR="008A520A" w:rsidRPr="00E832EB" w:rsidRDefault="008724F9" w:rsidP="002514E6">
            <w:pP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</w:pPr>
            <w: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Son</w:t>
            </w:r>
            <w:r w:rsidR="002D57B5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n</w:t>
            </w:r>
            <w:r w:rsidR="00E17E4A" w:rsidRPr="00E832EB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tag</w:t>
            </w:r>
            <w:r w:rsidR="00654673" w:rsidRPr="00E832EB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 xml:space="preserve">, </w:t>
            </w:r>
            <w:r w:rsidR="00D849AC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03</w:t>
            </w:r>
            <w:r w:rsidR="0041622A" w:rsidRPr="00E832EB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.1</w:t>
            </w:r>
            <w:r w:rsidR="00D849AC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1</w:t>
            </w:r>
            <w:r w:rsidR="00654673" w:rsidRPr="00E832EB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.202</w:t>
            </w:r>
            <w:r w:rsidR="00D849AC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4</w:t>
            </w:r>
            <w:r w:rsidR="005D28AF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 xml:space="preserve"> </w:t>
            </w:r>
          </w:p>
          <w:tbl>
            <w:tblPr>
              <w:tblW w:w="99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8512"/>
              <w:gridCol w:w="6"/>
            </w:tblGrid>
            <w:tr w:rsidR="002514E6" w:rsidRPr="00E832EB" w14:paraId="367C2AA4" w14:textId="77777777" w:rsidTr="0026502D">
              <w:trPr>
                <w:gridAfter w:val="1"/>
                <w:wAfter w:w="6" w:type="dxa"/>
                <w:cantSplit/>
                <w:trHeight w:val="581"/>
              </w:trPr>
              <w:tc>
                <w:tcPr>
                  <w:tcW w:w="1384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</w:tcPr>
                <w:p w14:paraId="2E4B644F" w14:textId="19B618CE" w:rsidR="002514E6" w:rsidRPr="00E832EB" w:rsidRDefault="002514E6" w:rsidP="0026502D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120"/>
                    <w:ind w:right="224"/>
                    <w:rPr>
                      <w:rFonts w:ascii="DIN Offc Pro" w:hAnsi="DIN Offc Pro" w:cs="DIN Offc Pro"/>
                      <w:b/>
                      <w:sz w:val="20"/>
                      <w:lang w:val="de-AT"/>
                    </w:rPr>
                  </w:pPr>
                </w:p>
              </w:tc>
              <w:tc>
                <w:tcPr>
                  <w:tcW w:w="8512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</w:tcPr>
                <w:p w14:paraId="1D53E4C5" w14:textId="5C6E0EF8" w:rsidR="000310E7" w:rsidRPr="00221B24" w:rsidRDefault="00D61B98" w:rsidP="0026502D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120"/>
                    <w:ind w:right="224"/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</w:pPr>
                  <w:r w:rsidRPr="00E832EB"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>ANREISE</w:t>
                  </w:r>
                  <w:r w:rsidR="00265815"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 xml:space="preserve"> u</w:t>
                  </w:r>
                  <w:r w:rsidR="00400595"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>nd</w:t>
                  </w:r>
                  <w:r w:rsidR="00044817" w:rsidRPr="00E832EB"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 xml:space="preserve"> </w:t>
                  </w:r>
                  <w:r w:rsidR="00973D5E" w:rsidRPr="00E832EB"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 xml:space="preserve">HOtel Check-in </w:t>
                  </w:r>
                </w:p>
              </w:tc>
            </w:tr>
            <w:tr w:rsidR="00A34CB6" w:rsidRPr="00EA2D2F" w14:paraId="01723FD4" w14:textId="77777777" w:rsidTr="0026502D">
              <w:trPr>
                <w:gridAfter w:val="1"/>
                <w:wAfter w:w="6" w:type="dxa"/>
                <w:cantSplit/>
                <w:trHeight w:val="581"/>
              </w:trPr>
              <w:tc>
                <w:tcPr>
                  <w:tcW w:w="1384" w:type="dxa"/>
                  <w:tcBorders>
                    <w:top w:val="single" w:sz="4" w:space="0" w:color="A6A6A6" w:themeColor="background1" w:themeShade="A6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9AE9BA7" w14:textId="0B01F344" w:rsidR="00A34CB6" w:rsidRPr="00E832EB" w:rsidRDefault="00D849AC" w:rsidP="0026502D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120"/>
                    <w:ind w:right="224"/>
                    <w:rPr>
                      <w:rFonts w:ascii="DIN Offc Pro" w:hAnsi="DIN Offc Pro" w:cs="DIN Offc Pro"/>
                      <w:bCs/>
                      <w:sz w:val="20"/>
                      <w:lang w:val="de-AT"/>
                    </w:rPr>
                  </w:pPr>
                  <w:r>
                    <w:rPr>
                      <w:rFonts w:ascii="DIN Offc Pro" w:hAnsi="DIN Offc Pro" w:cs="DIN Offc Pro"/>
                      <w:bCs/>
                      <w:sz w:val="20"/>
                      <w:lang w:val="de-AT"/>
                    </w:rPr>
                    <w:t>19</w:t>
                  </w:r>
                  <w:r w:rsidR="008F6302" w:rsidRPr="00E832EB">
                    <w:rPr>
                      <w:rFonts w:ascii="DIN Offc Pro" w:hAnsi="DIN Offc Pro" w:cs="DIN Offc Pro"/>
                      <w:bCs/>
                      <w:sz w:val="20"/>
                      <w:lang w:val="de-AT"/>
                    </w:rPr>
                    <w:t>.</w:t>
                  </w:r>
                  <w:r w:rsidR="00064DC8">
                    <w:rPr>
                      <w:rFonts w:ascii="DIN Offc Pro" w:hAnsi="DIN Offc Pro" w:cs="DIN Offc Pro"/>
                      <w:bCs/>
                      <w:sz w:val="20"/>
                      <w:lang w:val="de-AT"/>
                    </w:rPr>
                    <w:t>15</w:t>
                  </w:r>
                </w:p>
              </w:tc>
              <w:tc>
                <w:tcPr>
                  <w:tcW w:w="8512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</w:tcPr>
                <w:p w14:paraId="05A6F924" w14:textId="18381FCC" w:rsidR="0026502D" w:rsidRDefault="009E3719" w:rsidP="0026502D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120"/>
                    <w:ind w:right="224"/>
                    <w:rPr>
                      <w:rFonts w:ascii="Trebuchet MS" w:hAnsi="Trebuchet MS"/>
                      <w:sz w:val="20"/>
                    </w:rPr>
                  </w:pPr>
                  <w:r w:rsidRPr="00D849AC">
                    <w:rPr>
                      <w:rFonts w:ascii="DIN Offc Pro" w:hAnsi="DIN Offc Pro" w:cs="DIN Offc Pro"/>
                      <w:b/>
                      <w:caps/>
                      <w:sz w:val="20"/>
                      <w:lang w:val="de-AT" w:eastAsia="de-DE"/>
                    </w:rPr>
                    <w:t xml:space="preserve">benvenuti a milano: </w:t>
                  </w:r>
                  <w:r w:rsidR="00CC7393" w:rsidRPr="0009754B">
                    <w:rPr>
                      <w:rFonts w:ascii="DIN Offc Pro" w:hAnsi="DIN Offc Pro" w:cs="DIN Offc Pro"/>
                      <w:bCs/>
                      <w:caps/>
                      <w:sz w:val="20"/>
                      <w:lang w:val="de-AT" w:eastAsia="de-DE"/>
                    </w:rPr>
                    <w:t>begrüssung</w:t>
                  </w:r>
                  <w:r w:rsidR="00363C0C" w:rsidRPr="0009754B">
                    <w:rPr>
                      <w:rFonts w:ascii="DIN Offc Pro" w:hAnsi="DIN Offc Pro" w:cs="DIN Offc Pro"/>
                      <w:bCs/>
                      <w:caps/>
                      <w:sz w:val="20"/>
                      <w:lang w:val="de-AT" w:eastAsia="de-DE"/>
                    </w:rPr>
                    <w:t xml:space="preserve">, WELCOME </w:t>
                  </w:r>
                  <w:r w:rsidR="00D849AC" w:rsidRPr="0009754B">
                    <w:rPr>
                      <w:rFonts w:ascii="DIN Offc Pro" w:hAnsi="DIN Offc Pro" w:cs="DIN Offc Pro"/>
                      <w:bCs/>
                      <w:caps/>
                      <w:sz w:val="20"/>
                      <w:lang w:val="de-AT" w:eastAsia="de-DE"/>
                    </w:rPr>
                    <w:t>DINNER</w:t>
                  </w:r>
                  <w:r w:rsidR="00363C0C" w:rsidRPr="0009754B">
                    <w:rPr>
                      <w:rFonts w:ascii="Trebuchet MS" w:hAnsi="Trebuchet MS"/>
                      <w:bCs/>
                      <w:i/>
                      <w:iCs/>
                      <w:sz w:val="20"/>
                    </w:rPr>
                    <w:t xml:space="preserve"> </w:t>
                  </w:r>
                  <w:r w:rsidR="00363C0C" w:rsidRPr="0009754B">
                    <w:rPr>
                      <w:rFonts w:ascii="DIN Offc Pro" w:hAnsi="DIN Offc Pro" w:cs="DIN Offc Pro"/>
                      <w:bCs/>
                      <w:caps/>
                      <w:sz w:val="20"/>
                      <w:lang w:val="de-AT" w:eastAsia="de-DE"/>
                    </w:rPr>
                    <w:t>&amp; Marktbriefing</w:t>
                  </w:r>
                  <w:r w:rsidR="00363C0C">
                    <w:rPr>
                      <w:rFonts w:ascii="Trebuchet MS" w:hAnsi="Trebuchet MS"/>
                      <w:sz w:val="20"/>
                    </w:rPr>
                    <w:t xml:space="preserve"> </w:t>
                  </w:r>
                </w:p>
                <w:p w14:paraId="1B9E047F" w14:textId="77777777" w:rsidR="0026502D" w:rsidRPr="00034A08" w:rsidRDefault="00363C0C" w:rsidP="00034A08">
                  <w:pPr>
                    <w:pStyle w:val="Listenabsatz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after="120"/>
                    <w:ind w:left="0" w:right="224"/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</w:pPr>
                  <w:proofErr w:type="spellStart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mit</w:t>
                  </w:r>
                  <w:proofErr w:type="spellEnd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 xml:space="preserve"> dem </w:t>
                  </w:r>
                  <w:proofErr w:type="spellStart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österreichischen</w:t>
                  </w:r>
                  <w:proofErr w:type="spellEnd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Wirtschaftsdelegierten</w:t>
                  </w:r>
                  <w:proofErr w:type="spellEnd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 xml:space="preserve"> für Italien, Christoph Plank, in der </w:t>
                  </w:r>
                </w:p>
                <w:p w14:paraId="7A1A702B" w14:textId="71B082FC" w:rsidR="00002C6C" w:rsidRDefault="00363C0C" w:rsidP="00034A08">
                  <w:pPr>
                    <w:pStyle w:val="Listenabsatz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after="120"/>
                    <w:ind w:left="0" w:right="224"/>
                    <w:rPr>
                      <w:rFonts w:ascii="Trebuchet MS" w:hAnsi="Trebuchet MS"/>
                      <w:sz w:val="20"/>
                    </w:rPr>
                  </w:pPr>
                  <w:proofErr w:type="spellStart"/>
                  <w:r w:rsidRPr="00034A08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Bergaromen-inspirierten</w:t>
                  </w:r>
                  <w:proofErr w:type="spellEnd"/>
                  <w:r w:rsidRPr="0026502D">
                    <w:rPr>
                      <w:rFonts w:ascii="DIN Offc Pro" w:hAnsi="DIN Offc Pro" w:cs="DIN Offc Pro"/>
                      <w:color w:val="595959"/>
                      <w:sz w:val="20"/>
                      <w:szCs w:val="16"/>
                      <w:lang w:val="it-IT" w:eastAsia="de-DE"/>
                    </w:rPr>
                    <w:t xml:space="preserve"> </w:t>
                  </w:r>
                  <w:hyperlink r:id="rId12" w:history="1">
                    <w:r w:rsidRPr="00F06D79">
                      <w:rPr>
                        <w:rStyle w:val="Hyperlink"/>
                        <w:b/>
                        <w:bCs/>
                      </w:rPr>
                      <w:t>Pizzeria Denis Milano</w:t>
                    </w:r>
                  </w:hyperlink>
                  <w:r>
                    <w:rPr>
                      <w:rFonts w:ascii="Trebuchet MS" w:hAnsi="Trebuchet MS"/>
                      <w:sz w:val="20"/>
                    </w:rPr>
                    <w:t xml:space="preserve"> </w:t>
                  </w:r>
                </w:p>
                <w:p w14:paraId="16651668" w14:textId="77777777" w:rsidR="00A658DC" w:rsidRPr="00D849AC" w:rsidRDefault="00A658DC" w:rsidP="00034A08">
                  <w:pPr>
                    <w:pStyle w:val="Listenabsatz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after="120"/>
                    <w:ind w:left="0" w:right="224"/>
                    <w:rPr>
                      <w:rFonts w:ascii="DIN Offc Pro" w:hAnsi="DIN Offc Pro" w:cs="DIN Offc Pro"/>
                      <w:b/>
                      <w:caps/>
                      <w:sz w:val="20"/>
                      <w:lang w:val="de-AT" w:eastAsia="de-DE"/>
                    </w:rPr>
                  </w:pPr>
                </w:p>
                <w:p w14:paraId="617D2AB7" w14:textId="3C585B92" w:rsidR="009E3719" w:rsidRPr="001420D4" w:rsidRDefault="00FC6801" w:rsidP="0026502D">
                  <w:pPr>
                    <w:pStyle w:val="Listenabsatz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ind w:left="0" w:right="224"/>
                    <w:rPr>
                      <w:rFonts w:ascii="DIN Offc Pro" w:hAnsi="DIN Offc Pro" w:cs="DIN Offc Pro"/>
                      <w:color w:val="595959"/>
                      <w:sz w:val="20"/>
                      <w:lang w:val="en-US"/>
                    </w:rPr>
                  </w:pPr>
                  <w:r w:rsidRPr="001420D4">
                    <w:rPr>
                      <w:rFonts w:ascii="DIN Offc Pro" w:hAnsi="DIN Offc Pro" w:cs="DIN Offc Pro"/>
                      <w:b/>
                      <w:bCs/>
                      <w:color w:val="595959"/>
                      <w:sz w:val="20"/>
                      <w:lang w:val="en-US"/>
                    </w:rPr>
                    <w:t xml:space="preserve">Ort: </w:t>
                  </w:r>
                  <w:hyperlink r:id="rId13" w:history="1">
                    <w:r w:rsidR="00EA2D2F" w:rsidRPr="001420D4">
                      <w:rPr>
                        <w:rStyle w:val="Hyperlink"/>
                        <w:lang w:val="en-US"/>
                      </w:rPr>
                      <w:t>Pizzeria Denis Milano</w:t>
                    </w:r>
                  </w:hyperlink>
                  <w:r w:rsidR="00ED4613" w:rsidRPr="00ED4613">
                    <w:rPr>
                      <w:rFonts w:ascii="Trebuchet MS" w:hAnsi="Trebuchet MS"/>
                      <w:sz w:val="20"/>
                      <w:lang w:val="en-US"/>
                    </w:rPr>
                    <w:t xml:space="preserve"> (</w:t>
                  </w:r>
                  <w:r w:rsidR="00ED4613" w:rsidRPr="0026502D">
                    <w:rPr>
                      <w:rFonts w:ascii="DIN Offc Pro" w:hAnsi="DIN Offc Pro" w:cs="DIN Offc Pro"/>
                      <w:color w:val="595959"/>
                      <w:sz w:val="20"/>
                      <w:szCs w:val="12"/>
                      <w:lang w:val="en-GB" w:eastAsia="de-DE"/>
                    </w:rPr>
                    <w:t>2023</w:t>
                  </w:r>
                  <w:r w:rsidR="00ED4613" w:rsidRPr="00ED4613">
                    <w:rPr>
                      <w:rFonts w:ascii="DIN Offc Pro" w:hAnsi="DIN Offc Pro" w:cs="DIN Offc Pro"/>
                      <w:i/>
                      <w:iCs/>
                      <w:color w:val="595959"/>
                      <w:sz w:val="20"/>
                      <w:szCs w:val="12"/>
                      <w:lang w:val="en-GB" w:eastAsia="de-DE"/>
                    </w:rPr>
                    <w:t xml:space="preserve">: </w:t>
                  </w:r>
                  <w:hyperlink r:id="rId14" w:history="1">
                    <w:r w:rsidR="00ED4613" w:rsidRPr="00ED4613">
                      <w:rPr>
                        <w:rStyle w:val="Hyperlink"/>
                        <w:lang w:val="en-US"/>
                      </w:rPr>
                      <w:t>Top 50 Pizzerias in the World</w:t>
                    </w:r>
                  </w:hyperlink>
                  <w:r w:rsidR="00ED4613" w:rsidRPr="00ED4613">
                    <w:rPr>
                      <w:rFonts w:ascii="Trebuchet MS" w:hAnsi="Trebuchet MS"/>
                      <w:sz w:val="20"/>
                      <w:lang w:val="en-US"/>
                    </w:rPr>
                    <w:t>)</w:t>
                  </w:r>
                </w:p>
                <w:p w14:paraId="4A964217" w14:textId="3242ED43" w:rsidR="009E3719" w:rsidRPr="00ED4613" w:rsidRDefault="001420D4" w:rsidP="0026502D">
                  <w:pPr>
                    <w:pStyle w:val="Listenabsatz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after="120"/>
                    <w:ind w:left="0" w:right="224"/>
                    <w:rPr>
                      <w:rFonts w:ascii="DIN Offc Pro" w:hAnsi="DIN Offc Pro" w:cs="DIN Offc Pro"/>
                      <w:color w:val="595959"/>
                      <w:sz w:val="20"/>
                      <w:lang w:val="en-US"/>
                    </w:rPr>
                  </w:pPr>
                  <w:r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 xml:space="preserve">Via Statuto 16, </w:t>
                  </w:r>
                  <w:r w:rsidR="009E3719" w:rsidRPr="00874433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201</w:t>
                  </w:r>
                  <w:r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44</w:t>
                  </w:r>
                  <w:r w:rsidR="009E3719" w:rsidRPr="00874433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 xml:space="preserve"> Milano</w:t>
                  </w:r>
                  <w:r w:rsidR="00ED4613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 xml:space="preserve"> (</w:t>
                  </w:r>
                  <w:hyperlink r:id="rId15" w:history="1">
                    <w:r w:rsidR="00ED4613" w:rsidRPr="00ED4613">
                      <w:rPr>
                        <w:rStyle w:val="Hyperlink"/>
                        <w:lang w:val="en-US"/>
                      </w:rPr>
                      <w:t>Google Maps</w:t>
                    </w:r>
                  </w:hyperlink>
                  <w:r w:rsidR="00ED4613" w:rsidRPr="00ED4613">
                    <w:rPr>
                      <w:rFonts w:ascii="DIN Offc Pro" w:hAnsi="DIN Offc Pro" w:cs="DIN Offc Pro"/>
                      <w:color w:val="595959"/>
                      <w:sz w:val="20"/>
                      <w:lang w:val="it-IT"/>
                    </w:rPr>
                    <w:t>)</w:t>
                  </w:r>
                </w:p>
              </w:tc>
            </w:tr>
            <w:tr w:rsidR="003F594E" w:rsidRPr="00D327EE" w14:paraId="7A4662F0" w14:textId="77777777" w:rsidTr="006D4F18">
              <w:trPr>
                <w:gridAfter w:val="1"/>
                <w:wAfter w:w="6" w:type="dxa"/>
                <w:cantSplit/>
                <w:trHeight w:val="581"/>
              </w:trPr>
              <w:tc>
                <w:tcPr>
                  <w:tcW w:w="1384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</w:tcPr>
                <w:p w14:paraId="26EDB6EC" w14:textId="4E01CE98" w:rsidR="003F594E" w:rsidRPr="001431B9" w:rsidRDefault="003F594E" w:rsidP="0026502D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120"/>
                    <w:ind w:right="224"/>
                    <w:rPr>
                      <w:rFonts w:ascii="DIN Offc Pro" w:hAnsi="DIN Offc Pro" w:cs="DIN Offc Pro"/>
                      <w:bCs/>
                      <w:sz w:val="20"/>
                      <w:lang w:val="it-IT"/>
                    </w:rPr>
                  </w:pPr>
                </w:p>
              </w:tc>
              <w:tc>
                <w:tcPr>
                  <w:tcW w:w="8512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</w:tcPr>
                <w:p w14:paraId="088F3DE6" w14:textId="04F40BC6" w:rsidR="003F594E" w:rsidRDefault="006F513E" w:rsidP="0026502D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120"/>
                    <w:ind w:right="224"/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</w:pPr>
                  <w:r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 xml:space="preserve">Rückfart </w:t>
                  </w:r>
                  <w:r w:rsidR="004F3A4E"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>zu</w:t>
                  </w:r>
                  <w:r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de-AT" w:eastAsia="de-DE"/>
                    </w:rPr>
                    <w:t>m HOTEL</w:t>
                  </w:r>
                </w:p>
              </w:tc>
            </w:tr>
            <w:tr w:rsidR="006F513E" w:rsidRPr="00776D31" w14:paraId="11672638" w14:textId="77777777" w:rsidTr="0026502D">
              <w:trPr>
                <w:cantSplit/>
                <w:trHeight w:val="581"/>
              </w:trPr>
              <w:tc>
                <w:tcPr>
                  <w:tcW w:w="990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A718E27" w14:textId="12BCAFBF" w:rsidR="006F513E" w:rsidRPr="00EF7B8B" w:rsidRDefault="006F513E" w:rsidP="0026502D">
                  <w:pPr>
                    <w:pStyle w:val="Listenabsatz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before="120" w:after="240"/>
                    <w:ind w:left="0" w:right="224"/>
                    <w:rPr>
                      <w:rFonts w:ascii="DIN Offc Pro" w:hAnsi="DIN Offc Pro" w:cs="DIN Offc Pro"/>
                      <w:b/>
                      <w:bCs/>
                      <w:caps/>
                      <w:sz w:val="20"/>
                      <w:lang w:val="it-IT" w:eastAsia="de-DE"/>
                    </w:rPr>
                  </w:pPr>
                </w:p>
              </w:tc>
            </w:tr>
          </w:tbl>
          <w:p w14:paraId="5555E3D6" w14:textId="55038F8C" w:rsidR="00AB0371" w:rsidRPr="00776D31" w:rsidRDefault="00AB0371" w:rsidP="004602FC">
            <w:pPr>
              <w:rPr>
                <w:rFonts w:ascii="DIN Offc Pro" w:hAnsi="DIN Offc Pro" w:cs="DIN Offc Pro"/>
                <w:b/>
                <w:color w:val="FF0000"/>
                <w:sz w:val="20"/>
                <w:lang w:val="en-GB"/>
              </w:rPr>
            </w:pPr>
          </w:p>
        </w:tc>
      </w:tr>
    </w:tbl>
    <w:p w14:paraId="79812834" w14:textId="593C618A" w:rsidR="00AC5FF6" w:rsidRDefault="00833DBF" w:rsidP="00AB0371">
      <w:pPr>
        <w:rPr>
          <w:rFonts w:ascii="DIN Offc Pro" w:hAnsi="DIN Offc Pro" w:cs="DIN Offc Pro"/>
          <w:b/>
          <w:color w:val="FF0000"/>
          <w:sz w:val="20"/>
          <w:lang w:val="de-AT"/>
        </w:rPr>
      </w:pPr>
      <w:r>
        <w:rPr>
          <w:rFonts w:ascii="DIN Offc Pro" w:hAnsi="DIN Offc Pro" w:cs="DIN Offc Pro"/>
          <w:b/>
          <w:color w:val="FF0000"/>
          <w:sz w:val="20"/>
          <w:lang w:val="de-AT"/>
        </w:rPr>
        <w:t>Montag</w:t>
      </w:r>
      <w:r w:rsidR="00654673" w:rsidRPr="00E832EB">
        <w:rPr>
          <w:rFonts w:ascii="DIN Offc Pro" w:hAnsi="DIN Offc Pro" w:cs="DIN Offc Pro"/>
          <w:b/>
          <w:color w:val="FF0000"/>
          <w:sz w:val="20"/>
          <w:lang w:val="de-AT"/>
        </w:rPr>
        <w:t xml:space="preserve">, </w:t>
      </w:r>
      <w:r>
        <w:rPr>
          <w:rFonts w:ascii="DIN Offc Pro" w:hAnsi="DIN Offc Pro" w:cs="DIN Offc Pro"/>
          <w:b/>
          <w:color w:val="FF0000"/>
          <w:sz w:val="20"/>
          <w:lang w:val="de-AT"/>
        </w:rPr>
        <w:t>04</w:t>
      </w:r>
      <w:r w:rsidR="00654673" w:rsidRPr="00E832EB">
        <w:rPr>
          <w:rFonts w:ascii="DIN Offc Pro" w:hAnsi="DIN Offc Pro" w:cs="DIN Offc Pro"/>
          <w:b/>
          <w:color w:val="FF0000"/>
          <w:sz w:val="20"/>
          <w:lang w:val="de-AT"/>
        </w:rPr>
        <w:t>.1</w:t>
      </w:r>
      <w:r>
        <w:rPr>
          <w:rFonts w:ascii="DIN Offc Pro" w:hAnsi="DIN Offc Pro" w:cs="DIN Offc Pro"/>
          <w:b/>
          <w:color w:val="FF0000"/>
          <w:sz w:val="20"/>
          <w:lang w:val="de-AT"/>
        </w:rPr>
        <w:t>1</w:t>
      </w:r>
      <w:r w:rsidR="00654673" w:rsidRPr="00E832EB">
        <w:rPr>
          <w:rFonts w:ascii="DIN Offc Pro" w:hAnsi="DIN Offc Pro" w:cs="DIN Offc Pro"/>
          <w:b/>
          <w:color w:val="FF0000"/>
          <w:sz w:val="20"/>
          <w:lang w:val="de-AT"/>
        </w:rPr>
        <w:t>.202</w:t>
      </w:r>
      <w:r>
        <w:rPr>
          <w:rFonts w:ascii="DIN Offc Pro" w:hAnsi="DIN Offc Pro" w:cs="DIN Offc Pro"/>
          <w:b/>
          <w:color w:val="FF0000"/>
          <w:sz w:val="20"/>
          <w:lang w:val="de-AT"/>
        </w:rPr>
        <w:t>4</w:t>
      </w:r>
    </w:p>
    <w:tbl>
      <w:tblPr>
        <w:tblW w:w="9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413"/>
      </w:tblGrid>
      <w:tr w:rsidR="00AC603D" w:rsidRPr="00FC6801" w14:paraId="4B3B1457" w14:textId="77777777" w:rsidTr="00AC5FF6">
        <w:trPr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57987151" w14:textId="078C8A1A" w:rsidR="00AC603D" w:rsidRPr="00E832EB" w:rsidRDefault="00FE6E9D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8</w:t>
            </w:r>
            <w:r w:rsidR="001E6147">
              <w:rPr>
                <w:rFonts w:ascii="DIN Offc Pro" w:hAnsi="DIN Offc Pro" w:cs="DIN Offc Pro"/>
                <w:bCs/>
                <w:sz w:val="20"/>
                <w:lang w:val="de-AT"/>
              </w:rPr>
              <w:t>.00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E40138F" w14:textId="523E3028" w:rsidR="00AC603D" w:rsidRPr="000877DF" w:rsidRDefault="00AC603D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</w:pPr>
            <w:r w:rsidRPr="000877DF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>a</w:t>
            </w:r>
            <w:r w:rsidR="000C477B" w:rsidRPr="000877DF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>B</w:t>
            </w:r>
            <w:r w:rsidRPr="000877DF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>fahrt</w:t>
            </w:r>
            <w:r w:rsidR="00CF57B8" w:rsidRPr="000877DF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 xml:space="preserve"> </w:t>
            </w:r>
            <w:r w:rsidR="000C477B" w:rsidRPr="000877DF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>VOM HOTEL</w:t>
            </w:r>
            <w:r w:rsidR="000877DF" w:rsidRPr="000877DF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 xml:space="preserve"> </w:t>
            </w:r>
          </w:p>
        </w:tc>
      </w:tr>
      <w:tr w:rsidR="00465FBE" w:rsidRPr="005268D2" w14:paraId="2742287B" w14:textId="77777777" w:rsidTr="00EF188A">
        <w:trPr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391C7282" w14:textId="73C2EBFF" w:rsidR="00465FBE" w:rsidRPr="00E832EB" w:rsidRDefault="00465FBE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8.15</w:t>
            </w:r>
            <w:r w:rsidR="00AD17D7"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 </w:t>
            </w:r>
            <w:r w:rsidR="00F95B84">
              <w:rPr>
                <w:rFonts w:ascii="DIN Offc Pro" w:hAnsi="DIN Offc Pro" w:cs="DIN Offc Pro"/>
                <w:bCs/>
                <w:sz w:val="20"/>
                <w:lang w:val="de-AT"/>
              </w:rPr>
              <w:t>– 9.15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2A693C1" w14:textId="2149B8F5" w:rsidR="00465FBE" w:rsidRDefault="00465FBE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14:ligatures w14:val="standardContextual"/>
              </w:rPr>
            </w:pPr>
            <w:r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 xml:space="preserve">Besuch </w:t>
            </w:r>
            <w:proofErr w:type="spellStart"/>
            <w:r w:rsidR="00AD17D7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>Fußballmannschaft</w:t>
            </w:r>
            <w:proofErr w:type="spellEnd"/>
            <w:r w:rsidR="00AD17D7"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  <w:t xml:space="preserve">  </w:t>
            </w:r>
            <w:hyperlink r:id="rId16" w:history="1">
              <w:r w:rsidRPr="00AD17D7">
                <w:rPr>
                  <w:rStyle w:val="Hyperlink"/>
                  <w:rFonts w:ascii="DIN Offc Pro" w:hAnsi="DIN Offc Pro" w:cs="DIN Offc Pro"/>
                  <w:b/>
                  <w:bCs/>
                  <w14:ligatures w14:val="standardContextual"/>
                </w:rPr>
                <w:t xml:space="preserve">F.C. </w:t>
              </w:r>
              <w:proofErr w:type="spellStart"/>
              <w:r w:rsidRPr="00AD17D7">
                <w:rPr>
                  <w:rStyle w:val="Hyperlink"/>
                  <w:rFonts w:ascii="DIN Offc Pro" w:hAnsi="DIN Offc Pro" w:cs="DIN Offc Pro"/>
                  <w:b/>
                  <w:bCs/>
                  <w14:ligatures w14:val="standardContextual"/>
                </w:rPr>
                <w:t>Internazionale</w:t>
              </w:r>
              <w:proofErr w:type="spellEnd"/>
            </w:hyperlink>
            <w:r w:rsidRPr="00AD17D7">
              <w:rPr>
                <w:rStyle w:val="Hyperlink"/>
                <w:rFonts w:ascii="DIN Offc Pro" w:hAnsi="DIN Offc Pro" w:cs="DIN Offc Pro"/>
                <w:b/>
                <w:bCs/>
                <w14:ligatures w14:val="standardContextual"/>
              </w:rPr>
              <w:t xml:space="preserve"> Milano</w:t>
            </w:r>
            <w:r w:rsidR="00AD17D7">
              <w:rPr>
                <w:rStyle w:val="Hyperlink"/>
                <w:rFonts w:ascii="DIN Offc Pro" w:hAnsi="DIN Offc Pro" w:cs="DIN Offc Pro"/>
                <w:b/>
                <w:bCs/>
                <w14:ligatures w14:val="standardContextual"/>
              </w:rPr>
              <w:t xml:space="preserve"> „INTER“</w:t>
            </w:r>
          </w:p>
          <w:p w14:paraId="4B7EF4C1" w14:textId="3D77A82D" w:rsidR="00465FBE" w:rsidRDefault="00465FBE" w:rsidP="00465FBE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</w:pPr>
            <w:proofErr w:type="spellStart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  <w:t>Ort</w:t>
            </w:r>
            <w:proofErr w:type="spellEnd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  <w:t xml:space="preserve">: </w:t>
            </w:r>
            <w:hyperlink r:id="rId17" w:history="1">
              <w:r w:rsidR="00AD17D7" w:rsidRPr="00AD17D7">
                <w:rPr>
                  <w:rStyle w:val="Hyperlink"/>
                  <w:rFonts w:ascii="DIN Offc Pro" w:hAnsi="DIN Offc Pro" w:cs="DIN Offc Pro"/>
                  <w:b/>
                  <w:bCs/>
                  <w14:ligatures w14:val="standardContextual"/>
                </w:rPr>
                <w:t xml:space="preserve">F.C. </w:t>
              </w:r>
              <w:proofErr w:type="spellStart"/>
              <w:r w:rsidR="00AD17D7" w:rsidRPr="00AD17D7">
                <w:rPr>
                  <w:rStyle w:val="Hyperlink"/>
                  <w:rFonts w:ascii="DIN Offc Pro" w:hAnsi="DIN Offc Pro" w:cs="DIN Offc Pro"/>
                  <w:b/>
                  <w:bCs/>
                  <w14:ligatures w14:val="standardContextual"/>
                </w:rPr>
                <w:t>Internazionale</w:t>
              </w:r>
              <w:proofErr w:type="spellEnd"/>
            </w:hyperlink>
            <w:r w:rsidR="00AD17D7" w:rsidRPr="00AD17D7">
              <w:rPr>
                <w:rStyle w:val="Hyperlink"/>
                <w:rFonts w:ascii="DIN Offc Pro" w:hAnsi="DIN Offc Pro" w:cs="DIN Offc Pro"/>
                <w:b/>
                <w:bCs/>
                <w14:ligatures w14:val="standardContextual"/>
              </w:rPr>
              <w:t xml:space="preserve"> Milano</w:t>
            </w:r>
          </w:p>
          <w:p w14:paraId="192FDC8C" w14:textId="7E7DDA6B" w:rsidR="00465FBE" w:rsidRDefault="00465FBE" w:rsidP="00465FBE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</w:pPr>
            <w:r w:rsidRPr="004E337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Vi</w:t>
            </w:r>
            <w:r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ale</w:t>
            </w:r>
            <w:r w:rsidR="00234136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della Liberazione </w:t>
            </w:r>
            <w:r w:rsidR="002343C1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16/18, 20124 Milano </w:t>
            </w:r>
            <w:r w:rsidR="005268D2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(</w:t>
            </w:r>
            <w:proofErr w:type="spellStart"/>
            <w:r w:rsidR="005268D2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Mailänder</w:t>
            </w:r>
            <w:proofErr w:type="spellEnd"/>
            <w:r w:rsidR="005268D2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5268D2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Stadtzentrum</w:t>
            </w:r>
            <w:proofErr w:type="spellEnd"/>
            <w:r w:rsidR="005268D2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) (</w:t>
            </w:r>
            <w:hyperlink r:id="rId18" w:history="1">
              <w:r w:rsidR="007360E1">
                <w:rPr>
                  <w:rStyle w:val="Hyperlink"/>
                  <w:rFonts w:ascii="DIN Offc Pro" w:hAnsi="DIN Offc Pro" w:cs="DIN Offc Pro"/>
                  <w:szCs w:val="16"/>
                  <w:lang w:val="it-IT" w:eastAsia="de-DE"/>
                </w:rPr>
                <w:t>Google Maps</w:t>
              </w:r>
            </w:hyperlink>
            <w:r w:rsidR="007360E1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)</w:t>
            </w:r>
          </w:p>
          <w:p w14:paraId="1361BAA6" w14:textId="70148E75" w:rsidR="007360E1" w:rsidRPr="005268D2" w:rsidRDefault="007360E1" w:rsidP="00465FBE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b/>
                <w:caps/>
                <w:sz w:val="20"/>
                <w:lang w:val="de-AT" w:eastAsia="de-DE"/>
              </w:rPr>
            </w:pPr>
          </w:p>
        </w:tc>
      </w:tr>
      <w:tr w:rsidR="00FE6E9D" w:rsidRPr="00D9239F" w14:paraId="54DB14E8" w14:textId="77777777" w:rsidTr="00EF188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5148FF6" w14:textId="67F9DDED" w:rsidR="00FE6E9D" w:rsidRPr="005268D2" w:rsidRDefault="00F95B84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9.20 </w:t>
            </w:r>
            <w:r w:rsidR="00D738C5">
              <w:rPr>
                <w:rFonts w:ascii="DIN Offc Pro" w:hAnsi="DIN Offc Pro" w:cs="DIN Offc Pro"/>
                <w:bCs/>
                <w:sz w:val="20"/>
                <w:lang w:val="de-AT"/>
              </w:rPr>
              <w:t>–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 </w:t>
            </w:r>
            <w:r w:rsidR="00D738C5">
              <w:rPr>
                <w:rFonts w:ascii="DIN Offc Pro" w:hAnsi="DIN Offc Pro" w:cs="DIN Offc Pro"/>
                <w:bCs/>
                <w:sz w:val="20"/>
                <w:lang w:val="de-AT"/>
              </w:rPr>
              <w:t>9.50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0E38E69" w14:textId="4B08DFCF" w:rsidR="00FE6E9D" w:rsidRPr="00E42B79" w:rsidRDefault="00FE6E9D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</w:pPr>
            <w:r w:rsidRPr="000877DF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Transfer </w:t>
            </w:r>
            <w:r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nach</w:t>
            </w:r>
            <w:r w:rsidRPr="000877DF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 COLOGNO MONZESE (Tbd)</w:t>
            </w:r>
          </w:p>
        </w:tc>
      </w:tr>
      <w:tr w:rsidR="001D2A57" w:rsidRPr="00D9239F" w14:paraId="57D2E25D" w14:textId="77777777" w:rsidTr="00EF188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3663562" w14:textId="2118FACD" w:rsidR="001D2A57" w:rsidRPr="00E832EB" w:rsidRDefault="00D738C5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10</w:t>
            </w:r>
            <w:r w:rsidR="001D2A57"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00</w:t>
            </w:r>
            <w:r w:rsidR="001D2A57"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 – 1</w:t>
            </w:r>
            <w:r w:rsidR="00D968D3"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  <w:r w:rsidR="001D2A57"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F95B84">
              <w:rPr>
                <w:rFonts w:ascii="DIN Offc Pro" w:hAnsi="DIN Offc Pro" w:cs="DIN Offc Pro"/>
                <w:bCs/>
                <w:sz w:val="20"/>
                <w:lang w:val="de-AT"/>
              </w:rPr>
              <w:t>45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31AB038" w14:textId="77777777" w:rsidR="001D2A57" w:rsidRPr="00E42B79" w:rsidRDefault="001D2A57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</w:pPr>
            <w:r w:rsidRPr="00E42B79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besuch und aus</w:t>
            </w:r>
            <w:r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tausch mit Fernsehmachern bei </w:t>
            </w:r>
            <w:proofErr w:type="spellStart"/>
            <w:r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Größtem</w:t>
            </w:r>
            <w:proofErr w:type="spellEnd"/>
            <w:r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 privatem medienunternehmen Italien der</w:t>
            </w:r>
            <w:r w:rsidRPr="00543458">
              <w:rPr>
                <w:rStyle w:val="Hyperlink"/>
                <w:rFonts w:ascii="DIN Offc Pro" w:hAnsi="DIN Offc Pro"/>
                <w:szCs w:val="16"/>
                <w:lang w:val="it-IT"/>
              </w:rPr>
              <w:t xml:space="preserve"> </w:t>
            </w:r>
            <w:hyperlink r:id="rId19" w:history="1">
              <w:r w:rsidRPr="00543458">
                <w:rPr>
                  <w:rStyle w:val="Hyperlink"/>
                  <w:rFonts w:ascii="DIN Offc Pro" w:hAnsi="DIN Offc Pro" w:cs="DIN Offc Pro"/>
                  <w:b/>
                  <w:bCs/>
                  <w:szCs w:val="16"/>
                  <w:lang w:val="it-IT" w:eastAsia="de-DE"/>
                </w:rPr>
                <w:t>G</w:t>
              </w:r>
              <w:r>
                <w:rPr>
                  <w:rStyle w:val="Hyperlink"/>
                  <w:rFonts w:ascii="DIN Offc Pro" w:hAnsi="DIN Offc Pro" w:cs="DIN Offc Pro"/>
                  <w:b/>
                  <w:bCs/>
                  <w:szCs w:val="16"/>
                  <w:lang w:val="it-IT" w:eastAsia="de-DE"/>
                </w:rPr>
                <w:t xml:space="preserve">RUPPO MEDIASET </w:t>
              </w:r>
            </w:hyperlink>
          </w:p>
          <w:p w14:paraId="51E70FFC" w14:textId="77777777" w:rsidR="001D2A57" w:rsidRDefault="001D2A57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</w:pPr>
            <w:proofErr w:type="spellStart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  <w:t>Ort</w:t>
            </w:r>
            <w:proofErr w:type="spellEnd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  <w:t xml:space="preserve">: </w:t>
            </w:r>
            <w:hyperlink r:id="rId20" w:history="1">
              <w:r>
                <w:rPr>
                  <w:rStyle w:val="Hyperlink"/>
                  <w:rFonts w:ascii="DIN Offc Pro" w:hAnsi="DIN Offc Pro" w:cs="DIN Offc Pro"/>
                  <w:b/>
                  <w:bCs/>
                  <w:szCs w:val="16"/>
                  <w:lang w:val="it-IT" w:eastAsia="de-DE"/>
                </w:rPr>
                <w:t xml:space="preserve">MEDIASET </w:t>
              </w:r>
            </w:hyperlink>
          </w:p>
          <w:p w14:paraId="74A9ECE1" w14:textId="77777777" w:rsidR="001D2A57" w:rsidRDefault="001D2A57" w:rsidP="000877DF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Style w:val="Hyperlink"/>
                <w:rFonts w:ascii="DIN Offc Pro" w:hAnsi="DIN Offc Pro" w:cs="DIN Offc Pro"/>
                <w:color w:val="595959"/>
                <w:szCs w:val="16"/>
                <w:lang w:val="it-IT" w:eastAsia="de-DE"/>
              </w:rPr>
            </w:pPr>
            <w:r w:rsidRPr="004E337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Vi</w:t>
            </w:r>
            <w:r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ale Europa, 46 </w:t>
            </w:r>
            <w:r w:rsidRPr="004E337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20</w:t>
            </w:r>
            <w:r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093 Cologno Monzese </w:t>
            </w:r>
            <w:r w:rsidRPr="009754BC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(</w:t>
            </w:r>
            <w:hyperlink r:id="rId21" w:history="1">
              <w:r>
                <w:rPr>
                  <w:rStyle w:val="Hyperlink"/>
                  <w:rFonts w:ascii="DIN Offc Pro" w:hAnsi="DIN Offc Pro" w:cs="DIN Offc Pro"/>
                  <w:szCs w:val="16"/>
                  <w:lang w:val="it-IT" w:eastAsia="de-DE"/>
                </w:rPr>
                <w:t>Google Maps</w:t>
              </w:r>
            </w:hyperlink>
            <w:r w:rsidRPr="009754BC">
              <w:rPr>
                <w:rStyle w:val="Hyperlink"/>
                <w:rFonts w:ascii="DIN Offc Pro" w:hAnsi="DIN Offc Pro" w:cs="DIN Offc Pro"/>
                <w:color w:val="595959"/>
                <w:szCs w:val="16"/>
                <w:lang w:val="it-IT" w:eastAsia="de-DE"/>
              </w:rPr>
              <w:t>)</w:t>
            </w:r>
          </w:p>
          <w:p w14:paraId="1F6098CE" w14:textId="0DAD5691" w:rsidR="000877DF" w:rsidRPr="002B6EA6" w:rsidRDefault="000877DF" w:rsidP="000877DF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b/>
                <w:i/>
                <w:iCs/>
                <w:color w:val="595959"/>
                <w:sz w:val="20"/>
                <w:lang w:val="it-IT" w:eastAsia="de-DE"/>
              </w:rPr>
            </w:pPr>
          </w:p>
        </w:tc>
      </w:tr>
      <w:tr w:rsidR="00A65F4C" w:rsidRPr="00984351" w14:paraId="747FD8F9" w14:textId="77777777" w:rsidTr="00EF188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AA6BB57" w14:textId="17AFDF40" w:rsidR="00A65F4C" w:rsidRPr="009F34A1" w:rsidRDefault="00A65F4C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en-GB"/>
              </w:rPr>
            </w:pPr>
            <w:r>
              <w:rPr>
                <w:rFonts w:ascii="DIN Offc Pro" w:hAnsi="DIN Offc Pro" w:cs="DIN Offc Pro"/>
                <w:bCs/>
                <w:sz w:val="20"/>
                <w:lang w:val="en-GB"/>
              </w:rPr>
              <w:t>10.4</w:t>
            </w:r>
            <w:r w:rsidR="00F95B84">
              <w:rPr>
                <w:rFonts w:ascii="DIN Offc Pro" w:hAnsi="DIN Offc Pro" w:cs="DIN Offc Pro"/>
                <w:bCs/>
                <w:sz w:val="20"/>
                <w:lang w:val="en-GB"/>
              </w:rPr>
              <w:t>5</w:t>
            </w:r>
            <w:r>
              <w:rPr>
                <w:rFonts w:ascii="DIN Offc Pro" w:hAnsi="DIN Offc Pro" w:cs="DIN Offc Pro"/>
                <w:bCs/>
                <w:sz w:val="20"/>
                <w:lang w:val="en-GB"/>
              </w:rPr>
              <w:t xml:space="preserve"> – 11.</w:t>
            </w:r>
            <w:r w:rsidR="00D77625">
              <w:rPr>
                <w:rFonts w:ascii="DIN Offc Pro" w:hAnsi="DIN Offc Pro" w:cs="DIN Offc Pro"/>
                <w:bCs/>
                <w:sz w:val="20"/>
                <w:lang w:val="en-GB"/>
              </w:rPr>
              <w:t>20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96DCDE0" w14:textId="3D52F9AA" w:rsidR="00A65F4C" w:rsidRPr="00984351" w:rsidRDefault="00A65F4C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 w:rsidRPr="00984351"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  <w:t xml:space="preserve">Transfer to </w:t>
            </w:r>
            <w:r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  <w:t>SESTO SAN GIOVANNI (</w:t>
            </w:r>
            <w:r w:rsidRPr="00984351"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  <w:t>Tbd)</w:t>
            </w:r>
          </w:p>
        </w:tc>
      </w:tr>
      <w:tr w:rsidR="00B26797" w:rsidRPr="004B56E5" w14:paraId="3A1A31FB" w14:textId="77777777" w:rsidTr="00E1505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B5B5F27" w14:textId="3D9BE26D" w:rsidR="00324B39" w:rsidRDefault="00E04EBE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lastRenderedPageBreak/>
              <w:t>1</w:t>
            </w:r>
            <w:r w:rsidR="00984351">
              <w:rPr>
                <w:rFonts w:ascii="DIN Offc Pro" w:hAnsi="DIN Offc Pro" w:cs="DIN Offc Pro"/>
                <w:bCs/>
                <w:sz w:val="20"/>
                <w:lang w:val="de-AT"/>
              </w:rPr>
              <w:t>1</w:t>
            </w:r>
            <w:r w:rsidR="009C3E2B"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984351">
              <w:rPr>
                <w:rFonts w:ascii="DIN Offc Pro" w:hAnsi="DIN Offc Pro" w:cs="DIN Offc Pro"/>
                <w:bCs/>
                <w:sz w:val="20"/>
                <w:lang w:val="de-AT"/>
              </w:rPr>
              <w:t>3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 – 1</w:t>
            </w:r>
            <w:r w:rsidR="00984351">
              <w:rPr>
                <w:rFonts w:ascii="DIN Offc Pro" w:hAnsi="DIN Offc Pro" w:cs="DIN Offc Pro"/>
                <w:bCs/>
                <w:sz w:val="20"/>
                <w:lang w:val="de-AT"/>
              </w:rPr>
              <w:t>2</w:t>
            </w:r>
            <w:r w:rsidR="009C3E2B"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CF57B8">
              <w:rPr>
                <w:rFonts w:ascii="DIN Offc Pro" w:hAnsi="DIN Offc Pro" w:cs="DIN Offc Pro"/>
                <w:bCs/>
                <w:sz w:val="20"/>
                <w:lang w:val="de-AT"/>
              </w:rPr>
              <w:t>3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</w:p>
          <w:p w14:paraId="1749E93B" w14:textId="77777777" w:rsidR="007131AA" w:rsidRDefault="007131AA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</w:p>
          <w:p w14:paraId="3F7832ED" w14:textId="77777777" w:rsidR="004B3612" w:rsidRDefault="004B3612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</w:p>
          <w:p w14:paraId="26F7B240" w14:textId="77777777" w:rsidR="00041FC9" w:rsidRDefault="00041FC9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</w:p>
          <w:p w14:paraId="44246B4A" w14:textId="1DBAB27E" w:rsidR="007131AA" w:rsidRPr="00324B39" w:rsidRDefault="007131AA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63F0A2C" w14:textId="3FCA72D2" w:rsidR="00EA7F74" w:rsidRDefault="00EF2CE2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</w:pPr>
            <w:r w:rsidRPr="00EF2CE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Explore the World of Campari</w:t>
            </w:r>
            <w:r>
              <w:rPr>
                <w:rFonts w:ascii="Trebuchet MS" w:hAnsi="Trebuchet MS"/>
                <w:sz w:val="20"/>
              </w:rPr>
              <w:t xml:space="preserve">: </w:t>
            </w:r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die Firma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wurde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1860 in Mailand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gegründet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und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zählt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zu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den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Top-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Unternehmen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in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seiner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Branche.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Einführung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&amp;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Austausch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mit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Simone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Edler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(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Managing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Director Global Strategic Marketing) und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geführter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Rundgang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durch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die</w:t>
            </w:r>
            <w:r w:rsidR="00EA7F74">
              <w:rPr>
                <w:rFonts w:ascii="Trebuchet MS" w:hAnsi="Trebuchet MS"/>
                <w:sz w:val="20"/>
              </w:rPr>
              <w:t xml:space="preserve"> </w:t>
            </w:r>
            <w:hyperlink r:id="rId22" w:history="1">
              <w:r w:rsidR="00EA7F74" w:rsidRPr="00400595">
                <w:rPr>
                  <w:rStyle w:val="Hyperlink"/>
                  <w:b/>
                  <w:bCs/>
                  <w:lang w:val="de-AT"/>
                  <w14:ligatures w14:val="standardContextual"/>
                </w:rPr>
                <w:t>G</w:t>
              </w:r>
              <w:r w:rsidR="00400595" w:rsidRPr="00400595">
                <w:rPr>
                  <w:rStyle w:val="Hyperlink"/>
                  <w:b/>
                  <w:bCs/>
                  <w:lang w:val="de-AT"/>
                  <w14:ligatures w14:val="standardContextual"/>
                </w:rPr>
                <w:t>ALLERIA CAMPARI</w:t>
              </w:r>
            </w:hyperlink>
            <w:r w:rsidR="00EA7F74" w:rsidRPr="00400595">
              <w:rPr>
                <w:rStyle w:val="Hyperlink"/>
                <w:b/>
                <w:bCs/>
                <w:lang w:val="de-AT"/>
                <w14:ligatures w14:val="standardContextual"/>
              </w:rPr>
              <w:t>,</w:t>
            </w:r>
            <w:r w:rsidR="00EA7F74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mit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ikonischen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Werbesujets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aus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der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bewegten</w:t>
            </w:r>
            <w:proofErr w:type="spellEnd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="00EA7F74"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Firmengeschichte</w:t>
            </w:r>
            <w:proofErr w:type="spellEnd"/>
          </w:p>
          <w:p w14:paraId="4434D69E" w14:textId="1DDEE212" w:rsidR="00E764FD" w:rsidRPr="00E53908" w:rsidRDefault="00041FC9" w:rsidP="001D2A57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120"/>
              <w:rPr>
                <w:rFonts w:ascii="DIN Offc Pro" w:hAnsi="DIN Offc Pro" w:cs="DIN Offc Pro"/>
                <w:bCs/>
                <w:color w:val="595959" w:themeColor="text1" w:themeTint="A6"/>
                <w:sz w:val="20"/>
                <w:lang w:val="it-IT" w:eastAsia="de-DE"/>
              </w:rPr>
            </w:pPr>
            <w:proofErr w:type="spellStart"/>
            <w:r w:rsidRPr="004F354D"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/>
              </w:rPr>
              <w:t>Ort</w:t>
            </w:r>
            <w:proofErr w:type="spellEnd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/>
              </w:rPr>
              <w:t>:</w:t>
            </w:r>
            <w:r w:rsidRPr="00807E49">
              <w:rPr>
                <w:rFonts w:ascii="Trebuchet MS" w:hAnsi="Trebuchet MS"/>
                <w:sz w:val="20"/>
                <w:lang w:val="en-US"/>
              </w:rPr>
              <w:t>:</w:t>
            </w:r>
            <w:r w:rsidRPr="00041FC9">
              <w:rPr>
                <w:rStyle w:val="Hyperlink"/>
                <w:b/>
                <w:bCs/>
                <w:lang w:val="en-US"/>
              </w:rPr>
              <w:t xml:space="preserve"> </w:t>
            </w:r>
            <w:hyperlink r:id="rId23" w:history="1">
              <w:r w:rsidRPr="00041FC9">
                <w:rPr>
                  <w:rStyle w:val="Hyperlink"/>
                  <w:b/>
                  <w:bCs/>
                  <w:lang w:val="en-US"/>
                  <w14:ligatures w14:val="standardContextual"/>
                </w:rPr>
                <w:t>GALLERIA CAMPARI</w:t>
              </w:r>
            </w:hyperlink>
            <w:r>
              <w:rPr>
                <w:rFonts w:ascii="DIN Offc Pro" w:hAnsi="DIN Offc Pro" w:cs="DIN Offc Pro"/>
                <w:b/>
                <w:color w:val="595959" w:themeColor="text1" w:themeTint="A6"/>
                <w:sz w:val="20"/>
                <w:lang w:val="it-IT" w:eastAsia="de-DE"/>
              </w:rPr>
              <w:br/>
            </w:r>
            <w:r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Via </w:t>
            </w:r>
            <w:r w:rsidR="00E856CD" w:rsidRPr="00E856CD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Gramsci 161 </w:t>
            </w:r>
            <w:r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20099 Ses</w:t>
            </w:r>
            <w:r w:rsidR="001D2A57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t</w:t>
            </w:r>
            <w:r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o San Giovanni MI</w:t>
            </w:r>
            <w:r>
              <w:rPr>
                <w:rFonts w:ascii="DIN Offc Pro" w:hAnsi="DIN Offc Pro" w:cs="DIN Offc Pro"/>
                <w:bCs/>
                <w:color w:val="595959" w:themeColor="text1" w:themeTint="A6"/>
                <w:sz w:val="20"/>
                <w:lang w:val="it-IT" w:eastAsia="de-DE"/>
              </w:rPr>
              <w:t xml:space="preserve"> (</w:t>
            </w:r>
            <w:hyperlink r:id="rId24" w:history="1">
              <w:r>
                <w:rPr>
                  <w:rStyle w:val="Hyperlink"/>
                  <w:rFonts w:ascii="DIN Offc Pro" w:hAnsi="DIN Offc Pro" w:cs="DIN Offc Pro"/>
                  <w:bCs/>
                  <w:lang w:val="it-IT" w:eastAsia="de-DE"/>
                </w:rPr>
                <w:t>Google Maps</w:t>
              </w:r>
            </w:hyperlink>
            <w:r>
              <w:rPr>
                <w:rFonts w:ascii="DIN Offc Pro" w:hAnsi="DIN Offc Pro" w:cs="DIN Offc Pro"/>
                <w:bCs/>
                <w:color w:val="595959" w:themeColor="text1" w:themeTint="A6"/>
                <w:sz w:val="20"/>
                <w:lang w:val="it-IT" w:eastAsia="de-DE"/>
              </w:rPr>
              <w:t>)</w:t>
            </w:r>
          </w:p>
        </w:tc>
      </w:tr>
      <w:tr w:rsidR="001D2A57" w:rsidRPr="00D71EE0" w14:paraId="469CAAC8" w14:textId="77777777" w:rsidTr="00E1505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8EFF160" w14:textId="1E5E3AC2" w:rsidR="001D2A57" w:rsidRDefault="001D2A57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it-I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12.35 – 14.00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5942C17" w14:textId="76EB9599" w:rsidR="001D2A57" w:rsidRDefault="001D2A57" w:rsidP="001D2A57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Trebuchet MS" w:hAnsi="Trebuchet MS"/>
                <w:sz w:val="20"/>
              </w:rPr>
            </w:pPr>
            <w:r w:rsidRPr="00041FC9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BUSINESS lunch </w:t>
            </w:r>
            <w:r w:rsidRPr="00041FC9">
              <w:rPr>
                <w:rFonts w:ascii="Trebuchet MS" w:hAnsi="Trebuchet MS"/>
                <w:i/>
                <w:iCs/>
                <w:sz w:val="20"/>
                <w:lang w:val="de-AT"/>
              </w:rPr>
              <w:t xml:space="preserve">Risotto Milanese &amp; Campari </w:t>
            </w:r>
            <w:proofErr w:type="spellStart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>gemeinsames</w:t>
            </w:r>
            <w:proofErr w:type="spellEnd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>Mittagessen</w:t>
            </w:r>
            <w:proofErr w:type="spellEnd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 xml:space="preserve"> in </w:t>
            </w:r>
            <w:proofErr w:type="spellStart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>der</w:t>
            </w:r>
            <w:proofErr w:type="spellEnd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>historischen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</w:t>
            </w:r>
            <w:hyperlink r:id="rId25" w:history="1">
              <w:r w:rsidRPr="00400595">
                <w:rPr>
                  <w:rStyle w:val="Hyperlink"/>
                  <w:b/>
                  <w:bCs/>
                </w:rPr>
                <w:t>VILLA CAMPARI</w:t>
              </w:r>
            </w:hyperlink>
            <w:r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>am</w:t>
            </w:r>
            <w:proofErr w:type="spellEnd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640158">
              <w:rPr>
                <w:rFonts w:ascii="DIN Offc Pro" w:hAnsi="DIN Offc Pro"/>
                <w:color w:val="595959"/>
                <w:sz w:val="20"/>
                <w:szCs w:val="16"/>
                <w:lang w:val="it-IT" w:eastAsia="de-DE"/>
              </w:rPr>
              <w:t>Firmengelände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</w:t>
            </w:r>
          </w:p>
          <w:p w14:paraId="080BC54C" w14:textId="4D7E7341" w:rsidR="001D2A57" w:rsidRDefault="001D2A57" w:rsidP="000877DF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proofErr w:type="spellStart"/>
            <w:r w:rsidRPr="004F354D"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/>
              </w:rPr>
              <w:t>Ort</w:t>
            </w:r>
            <w:proofErr w:type="spellEnd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/>
              </w:rPr>
              <w:t>:</w:t>
            </w:r>
            <w:r w:rsidRPr="00807E49">
              <w:rPr>
                <w:rFonts w:ascii="Trebuchet MS" w:hAnsi="Trebuchet MS"/>
                <w:sz w:val="20"/>
                <w:lang w:val="en-US"/>
              </w:rPr>
              <w:t>:</w:t>
            </w:r>
            <w:r w:rsidRPr="00041FC9">
              <w:rPr>
                <w:rStyle w:val="Hyperlink"/>
                <w:b/>
                <w:bCs/>
                <w:lang w:val="en-US"/>
              </w:rPr>
              <w:t xml:space="preserve"> </w:t>
            </w:r>
            <w:hyperlink r:id="rId26" w:history="1">
              <w:r w:rsidRPr="00041FC9">
                <w:rPr>
                  <w:rStyle w:val="Hyperlink"/>
                  <w:b/>
                  <w:bCs/>
                  <w:lang w:val="en-US"/>
                </w:rPr>
                <w:t>VILLA CAMPARI</w:t>
              </w:r>
            </w:hyperlink>
            <w:r>
              <w:rPr>
                <w:rFonts w:ascii="DIN Offc Pro" w:hAnsi="DIN Offc Pro" w:cs="DIN Offc Pro"/>
                <w:b/>
                <w:color w:val="595959" w:themeColor="text1" w:themeTint="A6"/>
                <w:sz w:val="20"/>
                <w:lang w:val="it-IT" w:eastAsia="de-DE"/>
              </w:rPr>
              <w:br/>
            </w:r>
            <w:r w:rsidRP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Via Davide Campari, 23 20099 Sesto San Giovanni MI</w:t>
            </w:r>
            <w:r>
              <w:rPr>
                <w:rFonts w:ascii="DIN Offc Pro" w:hAnsi="DIN Offc Pro" w:cs="DIN Offc Pro"/>
                <w:bCs/>
                <w:color w:val="595959" w:themeColor="text1" w:themeTint="A6"/>
                <w:sz w:val="20"/>
                <w:lang w:val="it-IT" w:eastAsia="de-DE"/>
              </w:rPr>
              <w:t xml:space="preserve"> (</w:t>
            </w:r>
            <w:hyperlink r:id="rId27" w:history="1">
              <w:r>
                <w:rPr>
                  <w:rStyle w:val="Hyperlink"/>
                  <w:rFonts w:ascii="DIN Offc Pro" w:hAnsi="DIN Offc Pro" w:cs="DIN Offc Pro"/>
                  <w:bCs/>
                  <w:lang w:val="it-IT" w:eastAsia="de-DE"/>
                </w:rPr>
                <w:t>Google Maps</w:t>
              </w:r>
            </w:hyperlink>
            <w:r>
              <w:rPr>
                <w:rFonts w:ascii="DIN Offc Pro" w:hAnsi="DIN Offc Pro" w:cs="DIN Offc Pro"/>
                <w:bCs/>
                <w:color w:val="595959" w:themeColor="text1" w:themeTint="A6"/>
                <w:sz w:val="20"/>
                <w:lang w:val="it-IT" w:eastAsia="de-DE"/>
              </w:rPr>
              <w:t>)</w:t>
            </w:r>
          </w:p>
        </w:tc>
      </w:tr>
      <w:tr w:rsidR="00F3654B" w:rsidRPr="00E832EB" w14:paraId="3E58370F" w14:textId="77777777" w:rsidTr="00EF188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40EACFD" w14:textId="0BCF4858" w:rsidR="00F3654B" w:rsidRPr="001431B9" w:rsidRDefault="00F3654B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it-IT"/>
              </w:rPr>
            </w:pPr>
            <w:r>
              <w:rPr>
                <w:rFonts w:ascii="DIN Offc Pro" w:hAnsi="DIN Offc Pro" w:cs="DIN Offc Pro"/>
                <w:bCs/>
                <w:sz w:val="20"/>
                <w:lang w:val="it-IT"/>
              </w:rPr>
              <w:t>1</w:t>
            </w:r>
            <w:r w:rsidR="002E0B62">
              <w:rPr>
                <w:rFonts w:ascii="DIN Offc Pro" w:hAnsi="DIN Offc Pro" w:cs="DIN Offc Pro"/>
                <w:bCs/>
                <w:sz w:val="20"/>
                <w:lang w:val="it-IT"/>
              </w:rPr>
              <w:t>6</w:t>
            </w:r>
            <w:r>
              <w:rPr>
                <w:rFonts w:ascii="DIN Offc Pro" w:hAnsi="DIN Offc Pro" w:cs="DIN Offc Pro"/>
                <w:bCs/>
                <w:sz w:val="20"/>
                <w:lang w:val="it-IT"/>
              </w:rPr>
              <w:t>.</w:t>
            </w:r>
            <w:r w:rsidR="00D52AE4">
              <w:rPr>
                <w:rFonts w:ascii="DIN Offc Pro" w:hAnsi="DIN Offc Pro" w:cs="DIN Offc Pro"/>
                <w:bCs/>
                <w:sz w:val="20"/>
                <w:lang w:val="it-IT"/>
              </w:rPr>
              <w:t>00</w:t>
            </w:r>
            <w:r>
              <w:rPr>
                <w:rFonts w:ascii="DIN Offc Pro" w:hAnsi="DIN Offc Pro" w:cs="DIN Offc Pro"/>
                <w:bCs/>
                <w:sz w:val="20"/>
                <w:lang w:val="it-IT"/>
              </w:rPr>
              <w:t xml:space="preserve"> – 1</w:t>
            </w:r>
            <w:r w:rsidR="00D52AE4">
              <w:rPr>
                <w:rFonts w:ascii="DIN Offc Pro" w:hAnsi="DIN Offc Pro" w:cs="DIN Offc Pro"/>
                <w:bCs/>
                <w:sz w:val="20"/>
                <w:lang w:val="it-IT"/>
              </w:rPr>
              <w:t>6</w:t>
            </w:r>
            <w:r>
              <w:rPr>
                <w:rFonts w:ascii="DIN Offc Pro" w:hAnsi="DIN Offc Pro" w:cs="DIN Offc Pro"/>
                <w:bCs/>
                <w:sz w:val="20"/>
                <w:lang w:val="it-IT"/>
              </w:rPr>
              <w:t>.</w:t>
            </w:r>
            <w:r w:rsidR="00D52AE4">
              <w:rPr>
                <w:rFonts w:ascii="DIN Offc Pro" w:hAnsi="DIN Offc Pro" w:cs="DIN Offc Pro"/>
                <w:bCs/>
                <w:sz w:val="20"/>
                <w:lang w:val="it-IT"/>
              </w:rPr>
              <w:t>3</w:t>
            </w:r>
            <w:r w:rsidR="002E0B62">
              <w:rPr>
                <w:rFonts w:ascii="DIN Offc Pro" w:hAnsi="DIN Offc Pro" w:cs="DIN Offc Pro"/>
                <w:bCs/>
                <w:sz w:val="20"/>
                <w:lang w:val="it-IT"/>
              </w:rPr>
              <w:t>0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20F41B3" w14:textId="35F8C492" w:rsidR="00F3654B" w:rsidRPr="00E04EBE" w:rsidRDefault="00F93C86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  <w:t>ZURÜCK</w:t>
            </w:r>
            <w:r w:rsidR="00F3654B"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  <w:t xml:space="preserve"> </w:t>
            </w:r>
            <w:r w:rsidR="00045F43"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  <w:t>nach Mailänder Stadtzentrum</w:t>
            </w:r>
          </w:p>
        </w:tc>
      </w:tr>
      <w:tr w:rsidR="00DC4438" w:rsidRPr="00640158" w14:paraId="667FECFC" w14:textId="77777777" w:rsidTr="00E1505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A6213D5" w14:textId="7C99C14E" w:rsidR="00DC4438" w:rsidRPr="00E832EB" w:rsidRDefault="00E04EBE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>1</w:t>
            </w:r>
            <w:r w:rsidR="00B717F0">
              <w:rPr>
                <w:rFonts w:ascii="DIN Offc Pro" w:hAnsi="DIN Offc Pro" w:cs="DIN Offc Pro"/>
                <w:bCs/>
                <w:sz w:val="20"/>
                <w:lang w:val="de-AT"/>
              </w:rPr>
              <w:t>6</w:t>
            </w:r>
            <w:r w:rsidR="009C3E2B"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B717F0">
              <w:rPr>
                <w:rFonts w:ascii="DIN Offc Pro" w:hAnsi="DIN Offc Pro" w:cs="DIN Offc Pro"/>
                <w:bCs/>
                <w:sz w:val="20"/>
                <w:lang w:val="de-AT"/>
              </w:rPr>
              <w:t>4</w:t>
            </w:r>
            <w:r w:rsidR="002E0B62">
              <w:rPr>
                <w:rFonts w:ascii="DIN Offc Pro" w:hAnsi="DIN Offc Pro" w:cs="DIN Offc Pro"/>
                <w:bCs/>
                <w:sz w:val="20"/>
                <w:lang w:val="de-AT"/>
              </w:rPr>
              <w:t>5</w:t>
            </w:r>
            <w:r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 – </w:t>
            </w:r>
            <w:r w:rsidR="00AA00B1">
              <w:rPr>
                <w:rFonts w:ascii="DIN Offc Pro" w:hAnsi="DIN Offc Pro" w:cs="DIN Offc Pro"/>
                <w:bCs/>
                <w:sz w:val="20"/>
                <w:lang w:val="de-AT"/>
              </w:rPr>
              <w:t>1</w:t>
            </w:r>
            <w:r w:rsidR="00B717F0">
              <w:rPr>
                <w:rFonts w:ascii="DIN Offc Pro" w:hAnsi="DIN Offc Pro" w:cs="DIN Offc Pro"/>
                <w:bCs/>
                <w:sz w:val="20"/>
                <w:lang w:val="de-AT"/>
              </w:rPr>
              <w:t>7</w:t>
            </w:r>
            <w:r w:rsidR="009C3E2B" w:rsidRPr="00B94DE7"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B717F0">
              <w:rPr>
                <w:rFonts w:ascii="DIN Offc Pro" w:hAnsi="DIN Offc Pro" w:cs="DIN Offc Pro"/>
                <w:bCs/>
                <w:sz w:val="20"/>
                <w:lang w:val="de-AT"/>
              </w:rPr>
              <w:t>45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CD6CC8B" w14:textId="61A47D7B" w:rsidR="006B110F" w:rsidRDefault="006B110F" w:rsidP="0075112F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sz w:val="20"/>
              </w:rPr>
            </w:pPr>
            <w:r w:rsidRPr="0075112F">
              <w:rPr>
                <w:rFonts w:ascii="DIN Offc Pro" w:hAnsi="DIN Offc Pro" w:cs="DIN Offc Pro"/>
                <w:b/>
                <w:bCs/>
                <w:caps/>
                <w:sz w:val="20"/>
                <w:lang w:eastAsia="de-DE"/>
              </w:rPr>
              <w:t>Meeting Guido</w:t>
            </w:r>
            <w:r w:rsidRPr="00F1405C">
              <w:rPr>
                <w:rFonts w:ascii="DIN Offc Pro" w:hAnsi="DIN Offc Pro" w:cs="DIN Offc Pro"/>
                <w:sz w:val="20"/>
              </w:rPr>
              <w:t xml:space="preserve">: </w:t>
            </w:r>
            <w:hyperlink r:id="rId28" w:anchor=":~:text=Dal%20febbraio%202022%20conduce%20%22Guido,programma%20%22Megajay%20Is%20MegaGibbi%22" w:history="1">
              <w:r w:rsidRPr="004D3C97">
                <w:rPr>
                  <w:rStyle w:val="Hyperlink"/>
                  <w:rFonts w:ascii="DIN Offc Pro" w:hAnsi="DIN Offc Pro" w:cs="DIN Offc Pro"/>
                  <w:b/>
                  <w:bCs/>
                </w:rPr>
                <w:t>G</w:t>
              </w:r>
              <w:r w:rsidR="004D3C97">
                <w:rPr>
                  <w:rStyle w:val="Hyperlink"/>
                  <w:rFonts w:ascii="DIN Offc Pro" w:hAnsi="DIN Offc Pro" w:cs="DIN Offc Pro"/>
                  <w:b/>
                  <w:bCs/>
                </w:rPr>
                <w:t xml:space="preserve">UIDO BAGATTA </w:t>
              </w:r>
            </w:hyperlink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ist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ein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Journalist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,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Fernseh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- und Radiomoderator mit italienweiter Bekanntheit durch seine Sendungen bei Radio Deejay.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Er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betreibt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die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eigenständige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Produktions</w:t>
            </w:r>
            <w:proofErr w:type="spellEnd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-</w:t>
            </w:r>
            <w:r w:rsidR="00AD6517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und </w:t>
            </w:r>
            <w:proofErr w:type="spellStart"/>
            <w:r w:rsidRPr="0075112F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Eventfirma</w:t>
            </w:r>
            <w:proofErr w:type="spellEnd"/>
            <w:r w:rsidRPr="00F1405C">
              <w:rPr>
                <w:rFonts w:ascii="DIN Offc Pro" w:hAnsi="DIN Offc Pro" w:cs="DIN Offc Pro"/>
                <w:sz w:val="20"/>
              </w:rPr>
              <w:t xml:space="preserve"> </w:t>
            </w:r>
            <w:hyperlink r:id="rId29" w:history="1">
              <w:r w:rsidRPr="009C0F4C">
                <w:rPr>
                  <w:rStyle w:val="Hyperlink"/>
                  <w:rFonts w:ascii="DIN Offc Pro" w:hAnsi="DIN Offc Pro" w:cs="DIN Offc Pro"/>
                  <w:b/>
                  <w:bCs/>
                </w:rPr>
                <w:t>R</w:t>
              </w:r>
              <w:r w:rsidR="009C0F4C" w:rsidRPr="009C0F4C">
                <w:rPr>
                  <w:rStyle w:val="Hyperlink"/>
                  <w:rFonts w:ascii="DIN Offc Pro" w:hAnsi="DIN Offc Pro" w:cs="DIN Offc Pro"/>
                  <w:b/>
                  <w:bCs/>
                </w:rPr>
                <w:t xml:space="preserve">IPTIDE </w:t>
              </w:r>
              <w:r w:rsidRPr="009C0F4C">
                <w:rPr>
                  <w:rStyle w:val="Hyperlink"/>
                  <w:rFonts w:ascii="DIN Offc Pro" w:hAnsi="DIN Offc Pro" w:cs="DIN Offc Pro"/>
                  <w:b/>
                  <w:bCs/>
                </w:rPr>
                <w:t>Srl</w:t>
              </w:r>
            </w:hyperlink>
          </w:p>
          <w:p w14:paraId="5BCAADEC" w14:textId="6F8917C0" w:rsidR="0075112F" w:rsidRDefault="0075112F" w:rsidP="0075112F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</w:pPr>
            <w:proofErr w:type="spellStart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  <w:t>Ort</w:t>
            </w:r>
            <w:proofErr w:type="spellEnd"/>
            <w:r>
              <w:rPr>
                <w:rFonts w:ascii="DIN Offc Pro" w:hAnsi="DIN Offc Pro" w:cs="DIN Offc Pro"/>
                <w:b/>
                <w:bCs/>
                <w:color w:val="595959"/>
                <w:sz w:val="20"/>
                <w:szCs w:val="16"/>
                <w:lang w:val="it-IT" w:eastAsia="de-DE"/>
              </w:rPr>
              <w:t xml:space="preserve">: </w:t>
            </w:r>
            <w:hyperlink r:id="rId30" w:history="1">
              <w:r w:rsidRPr="00640158">
                <w:rPr>
                  <w:rStyle w:val="Hyperlink"/>
                  <w:rFonts w:ascii="DIN Offc Pro" w:hAnsi="DIN Offc Pro" w:cs="DIN Offc Pro"/>
                  <w:b/>
                  <w:bCs/>
                </w:rPr>
                <w:t>RIPTIDE SRL</w:t>
              </w:r>
              <w:r w:rsidRPr="00640158">
                <w:rPr>
                  <w:rStyle w:val="Hyperlink"/>
                  <w:rFonts w:ascii="DIN Offc Pro" w:hAnsi="DIN Offc Pro" w:cs="DIN Offc Pro"/>
                </w:rPr>
                <w:t xml:space="preserve"> </w:t>
              </w:r>
            </w:hyperlink>
          </w:p>
          <w:p w14:paraId="3F9F8A0D" w14:textId="3D707A95" w:rsidR="003867D3" w:rsidRPr="00640158" w:rsidRDefault="00535526" w:rsidP="000877DF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DIN Offc Pro" w:hAnsi="DIN Offc Pro" w:cs="DIN Offc Pro"/>
                <w:bCs/>
                <w:color w:val="595959"/>
                <w:sz w:val="20"/>
                <w:lang w:eastAsia="de-DE"/>
              </w:rPr>
            </w:pPr>
            <w:r w:rsidRPr="00535526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Via Canova, 19/A (in </w:t>
            </w:r>
            <w:proofErr w:type="spellStart"/>
            <w:r w:rsidRPr="00535526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der</w:t>
            </w:r>
            <w:proofErr w:type="spellEnd"/>
            <w:r w:rsidRPr="00535526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</w:t>
            </w:r>
            <w:proofErr w:type="spellStart"/>
            <w:r w:rsidRPr="00535526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Nähe</w:t>
            </w:r>
            <w:proofErr w:type="spellEnd"/>
            <w:r w:rsidRPr="00535526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 xml:space="preserve"> von Parco Sempione) </w:t>
            </w:r>
            <w:r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Milano (</w:t>
            </w:r>
            <w:hyperlink r:id="rId31" w:history="1">
              <w:r w:rsidR="00640158">
                <w:rPr>
                  <w:rStyle w:val="Hyperlink"/>
                  <w:rFonts w:ascii="DIN Offc Pro" w:hAnsi="DIN Offc Pro" w:cs="DIN Offc Pro"/>
                  <w:szCs w:val="16"/>
                  <w:lang w:val="it-IT" w:eastAsia="de-DE"/>
                </w:rPr>
                <w:t>Google Maps</w:t>
              </w:r>
            </w:hyperlink>
            <w:r w:rsidR="00640158">
              <w:rPr>
                <w:rFonts w:ascii="DIN Offc Pro" w:hAnsi="DIN Offc Pro" w:cs="DIN Offc Pro"/>
                <w:color w:val="595959"/>
                <w:sz w:val="20"/>
                <w:szCs w:val="16"/>
                <w:lang w:val="it-IT" w:eastAsia="de-DE"/>
              </w:rPr>
              <w:t>)</w:t>
            </w:r>
          </w:p>
        </w:tc>
      </w:tr>
      <w:tr w:rsidR="00ED3325" w:rsidRPr="004430DC" w14:paraId="4201D886" w14:textId="77777777" w:rsidTr="00E1505A">
        <w:trPr>
          <w:cantSplit/>
          <w:trHeight w:val="567"/>
        </w:trPr>
        <w:tc>
          <w:tcPr>
            <w:tcW w:w="1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89D37F5" w14:textId="4ABEBA6F" w:rsidR="00ED3325" w:rsidRPr="007836C1" w:rsidRDefault="001A7EB3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en-GB"/>
              </w:rPr>
            </w:pPr>
            <w:r>
              <w:rPr>
                <w:rFonts w:ascii="DIN Offc Pro" w:hAnsi="DIN Offc Pro" w:cs="DIN Offc Pro"/>
                <w:bCs/>
                <w:sz w:val="20"/>
                <w:lang w:val="en-GB"/>
              </w:rPr>
              <w:t>19,30 – 2</w:t>
            </w:r>
            <w:r w:rsidR="00AA00B1">
              <w:rPr>
                <w:rFonts w:ascii="DIN Offc Pro" w:hAnsi="DIN Offc Pro" w:cs="DIN Offc Pro"/>
                <w:bCs/>
                <w:sz w:val="20"/>
                <w:lang w:val="en-GB"/>
              </w:rPr>
              <w:t>2</w:t>
            </w:r>
            <w:r>
              <w:rPr>
                <w:rFonts w:ascii="DIN Offc Pro" w:hAnsi="DIN Offc Pro" w:cs="DIN Offc Pro"/>
                <w:bCs/>
                <w:sz w:val="20"/>
                <w:lang w:val="en-GB"/>
              </w:rPr>
              <w:t>,30</w:t>
            </w:r>
          </w:p>
        </w:tc>
        <w:tc>
          <w:tcPr>
            <w:tcW w:w="841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2924061" w14:textId="77777777" w:rsidR="00523207" w:rsidRDefault="001A7EB3" w:rsidP="001A7EB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</w:pPr>
            <w:r w:rsidRPr="001A7EB3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Schnitzelmatch Mailand versus Wien</w:t>
            </w:r>
          </w:p>
          <w:p w14:paraId="2CFA99E2" w14:textId="13EB0EE3" w:rsidR="001A7EB3" w:rsidRPr="00523207" w:rsidRDefault="001A7EB3" w:rsidP="001A7EB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</w:pP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ausgetragen im</w:t>
            </w:r>
            <w:r w:rsidR="003D4815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</w:t>
            </w:r>
            <w:hyperlink r:id="rId32" w:history="1">
              <w:r w:rsidR="00A4205E">
                <w:rPr>
                  <w:rStyle w:val="Hyperlink"/>
                  <w:rFonts w:ascii="DIN Offc Pro" w:hAnsi="DIN Offc Pro" w:cs="DIN Offc Pro"/>
                  <w:bCs/>
                  <w:lang w:val="de-AT" w:eastAsia="de-DE"/>
                </w:rPr>
                <w:t>S</w:t>
              </w:r>
              <w:r w:rsidR="003D4815" w:rsidRPr="00B073DB">
                <w:rPr>
                  <w:rStyle w:val="Hyperlink"/>
                  <w:rFonts w:ascii="DIN Offc Pro" w:hAnsi="DIN Offc Pro" w:cs="DIN Offc Pro"/>
                  <w:bCs/>
                  <w:lang w:val="de-AT" w:eastAsia="de-DE"/>
                </w:rPr>
                <w:t>tendhal</w:t>
              </w:r>
              <w:r w:rsidR="00A4205E">
                <w:rPr>
                  <w:rStyle w:val="Hyperlink"/>
                  <w:rFonts w:ascii="DIN Offc Pro" w:hAnsi="DIN Offc Pro" w:cs="DIN Offc Pro"/>
                  <w:bCs/>
                  <w:lang w:val="de-AT" w:eastAsia="de-DE"/>
                </w:rPr>
                <w:t xml:space="preserve"> M</w:t>
              </w:r>
              <w:r w:rsidR="003D4815" w:rsidRPr="00B073DB">
                <w:rPr>
                  <w:rStyle w:val="Hyperlink"/>
                  <w:rFonts w:ascii="DIN Offc Pro" w:hAnsi="DIN Offc Pro" w:cs="DIN Offc Pro"/>
                  <w:bCs/>
                  <w:lang w:val="de-AT" w:eastAsia="de-DE"/>
                </w:rPr>
                <w:t>ilano</w:t>
              </w:r>
            </w:hyperlink>
            <w:r w:rsidR="00DD0496" w:rsidRPr="00DD0496">
              <w:rPr>
                <w:rStyle w:val="Hyperlink"/>
                <w:rFonts w:ascii="DIN Offc Pro" w:hAnsi="DIN Offc Pro"/>
                <w:i/>
                <w:iCs/>
                <w:lang w:val="de-AT" w:eastAsia="de-DE"/>
              </w:rPr>
              <w:t>,</w:t>
            </w: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inmitten des hippen </w:t>
            </w:r>
            <w:proofErr w:type="spellStart"/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Brera</w:t>
            </w:r>
            <w:proofErr w:type="spellEnd"/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-Viertels (Preise ab 80,00 EUR pro Person für 3-gängiges Menü &amp; Weine) </w:t>
            </w:r>
          </w:p>
          <w:p w14:paraId="5226088E" w14:textId="06CA025C" w:rsidR="001A7EB3" w:rsidRDefault="001A7EB3" w:rsidP="009B5E4B">
            <w:pPr>
              <w:spacing w:before="120" w:after="120"/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</w:pP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Inkl. Einführung in die Markenwelt, Ehrengast: Kurt Wallner (gebürtiger Österreicher) Head of Industrial Development der Lifestyle Design Group Flagship-Store der </w:t>
            </w:r>
            <w:proofErr w:type="spellStart"/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Luxury</w:t>
            </w:r>
            <w:proofErr w:type="spellEnd"/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Möbelhersteller </w:t>
            </w:r>
            <w:hyperlink r:id="rId33" w:history="1">
              <w:r w:rsidR="009B5E4B" w:rsidRPr="009C0F4C">
                <w:rPr>
                  <w:rStyle w:val="Hyperlink"/>
                  <w:rFonts w:ascii="DIN Offc Pro" w:hAnsi="DIN Offc Pro" w:cs="DIN Offc Pro"/>
                  <w:b/>
                  <w:bCs/>
                  <w:lang w:val="de-AT" w:eastAsia="de-DE"/>
                </w:rPr>
                <w:t>P</w:t>
              </w:r>
              <w:r w:rsidR="009C0F4C" w:rsidRPr="009C0F4C">
                <w:rPr>
                  <w:rStyle w:val="Hyperlink"/>
                  <w:rFonts w:ascii="DIN Offc Pro" w:hAnsi="DIN Offc Pro" w:cs="DIN Offc Pro"/>
                  <w:b/>
                  <w:bCs/>
                  <w:lang w:val="de-AT" w:eastAsia="de-DE"/>
                </w:rPr>
                <w:t>OLTRONA FRAU</w:t>
              </w:r>
            </w:hyperlink>
            <w:r w:rsidR="009B5E4B" w:rsidRPr="009C0F4C">
              <w:rPr>
                <w:rStyle w:val="Hyperlink"/>
                <w:rFonts w:ascii="DIN Offc Pro" w:hAnsi="DIN Offc Pro"/>
                <w:b/>
                <w:bCs/>
                <w:lang w:val="de-AT" w:eastAsia="de-DE"/>
              </w:rPr>
              <w:t xml:space="preserve"> </w:t>
            </w:r>
            <w:r w:rsidR="009B5E4B" w:rsidRPr="009C0F4C">
              <w:rPr>
                <w:rStyle w:val="Hyperlink"/>
                <w:rFonts w:ascii="DIN Offc Pro" w:hAnsi="DIN Offc Pro" w:cs="DIN Offc Pro"/>
                <w:b/>
                <w:bCs/>
                <w:lang w:val="de-AT" w:eastAsia="de-DE"/>
              </w:rPr>
              <w:t xml:space="preserve">/ </w:t>
            </w:r>
            <w:hyperlink r:id="rId34" w:history="1">
              <w:r w:rsidR="009B5E4B" w:rsidRPr="009C0F4C">
                <w:rPr>
                  <w:rStyle w:val="Hyperlink"/>
                  <w:rFonts w:ascii="DIN Offc Pro" w:hAnsi="DIN Offc Pro" w:cs="DIN Offc Pro"/>
                  <w:b/>
                  <w:bCs/>
                  <w:lang w:val="de-AT" w:eastAsia="de-DE"/>
                </w:rPr>
                <w:t>C</w:t>
              </w:r>
              <w:r w:rsidR="009C0F4C" w:rsidRPr="009C0F4C">
                <w:rPr>
                  <w:rStyle w:val="Hyperlink"/>
                  <w:rFonts w:ascii="DIN Offc Pro" w:hAnsi="DIN Offc Pro" w:cs="DIN Offc Pro"/>
                  <w:b/>
                  <w:bCs/>
                  <w:lang w:val="de-AT" w:eastAsia="de-DE"/>
                </w:rPr>
                <w:t>ASSINA</w:t>
              </w:r>
              <w:r w:rsidR="009C0F4C">
                <w:rPr>
                  <w:rStyle w:val="Hyperlink"/>
                  <w:rFonts w:ascii="DIN Offc Pro" w:hAnsi="DIN Offc Pro" w:cs="DIN Offc Pro"/>
                  <w:i/>
                  <w:iCs/>
                  <w:lang w:val="de-AT" w:eastAsia="de-DE"/>
                </w:rPr>
                <w:t xml:space="preserve"> </w:t>
              </w:r>
            </w:hyperlink>
            <w:r w:rsidR="009B5E4B" w:rsidRPr="009B5E4B">
              <w:rPr>
                <w:rStyle w:val="Hyperlink"/>
                <w:rFonts w:ascii="DIN Offc Pro" w:hAnsi="DIN Offc Pro"/>
                <w:i/>
                <w:iCs/>
                <w:lang w:val="de-AT" w:eastAsia="de-DE"/>
              </w:rPr>
              <w:t>,</w:t>
            </w:r>
            <w:r w:rsidR="009B5E4B">
              <w:rPr>
                <w:rStyle w:val="Hyperlink"/>
                <w:rFonts w:ascii="DIN Offc Pro" w:hAnsi="DIN Offc Pro"/>
                <w:i/>
                <w:iCs/>
                <w:lang w:val="de-AT" w:eastAsia="de-DE"/>
              </w:rPr>
              <w:t xml:space="preserve"> </w:t>
            </w:r>
            <w:r w:rsidRPr="009B5E4B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ein</w:t>
            </w: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einzigartiger </w:t>
            </w:r>
            <w:hyperlink r:id="rId35" w:history="1">
              <w:r w:rsidRPr="00523207">
                <w:rPr>
                  <w:rFonts w:ascii="DIN Offc Pro" w:hAnsi="DIN Offc Pro" w:cs="DIN Offc Pro"/>
                  <w:bCs/>
                  <w:color w:val="595959"/>
                  <w:sz w:val="20"/>
                  <w:lang w:val="de-AT" w:eastAsia="de-DE"/>
                </w:rPr>
                <w:t>Abend</w:t>
              </w:r>
            </w:hyperlink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, die </w:t>
            </w:r>
            <w:hyperlink r:id="rId36" w:history="1">
              <w:r w:rsidRPr="00523207">
                <w:rPr>
                  <w:rFonts w:ascii="DIN Offc Pro" w:hAnsi="DIN Offc Pro" w:cs="DIN Offc Pro"/>
                  <w:bCs/>
                  <w:color w:val="595959"/>
                  <w:sz w:val="20"/>
                  <w:lang w:val="de-AT" w:eastAsia="de-DE"/>
                </w:rPr>
                <w:t>Exzellenz</w:t>
              </w:r>
            </w:hyperlink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 des Made in </w:t>
            </w:r>
            <w:proofErr w:type="spellStart"/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Italy</w:t>
            </w:r>
            <w:proofErr w:type="spellEnd"/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zu feiern</w:t>
            </w:r>
          </w:p>
          <w:p w14:paraId="57D2751B" w14:textId="6EFE0123" w:rsidR="00A4205E" w:rsidRDefault="0060139D" w:rsidP="0060139D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:b/>
                <w:bCs/>
                <w:lang w:val="en-US" w:eastAsia="de-DE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: </w:t>
            </w:r>
            <w:proofErr w:type="spellStart"/>
            <w:r w:rsidR="004430DC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Restaurant</w:t>
            </w:r>
            <w:proofErr w:type="spellEnd"/>
            <w:r w:rsidR="004430DC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 </w:t>
            </w:r>
            <w:hyperlink r:id="rId37" w:history="1">
              <w:r w:rsidR="00A4205E" w:rsidRPr="00D97200">
                <w:rPr>
                  <w:rStyle w:val="Hyperlink"/>
                  <w:rFonts w:ascii="DIN Offc Pro" w:hAnsi="DIN Offc Pro" w:cs="DIN Offc Pro"/>
                  <w:bCs/>
                  <w:lang w:val="en-US" w:eastAsia="de-DE"/>
                </w:rPr>
                <w:t>Stendhal Milano</w:t>
              </w:r>
            </w:hyperlink>
          </w:p>
          <w:p w14:paraId="627873DD" w14:textId="1A8700E3" w:rsidR="00ED3325" w:rsidRPr="004430DC" w:rsidRDefault="00D97200" w:rsidP="000877DF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Via Ancona, </w:t>
            </w:r>
            <w:r w:rsidR="0060139D" w:rsidRPr="007C3539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 xml:space="preserve">1 Milano </w:t>
            </w:r>
            <w:r w:rsidR="004E15E2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 xml:space="preserve">(Zone </w:t>
            </w:r>
            <w:r w:rsidR="00AA00B1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Brera</w:t>
            </w:r>
            <w:r w:rsidR="004E15E2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  <w:r w:rsidR="0060139D" w:rsidRPr="007C3539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 xml:space="preserve"> (</w:t>
            </w:r>
            <w:hyperlink r:id="rId38" w:history="1">
              <w:r w:rsidR="004430DC" w:rsidRPr="004430DC">
                <w:rPr>
                  <w:rStyle w:val="Hyperlink"/>
                  <w:rFonts w:ascii="DIN Offc Pro" w:hAnsi="DIN Offc Pro" w:cs="DIN Offc Pro"/>
                  <w:szCs w:val="16"/>
                  <w:lang w:val="it-IT" w:eastAsia="de-DE"/>
                </w:rPr>
                <w:t>Google Maps</w:t>
              </w:r>
            </w:hyperlink>
            <w:r w:rsidR="0060139D" w:rsidRPr="007C3539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</w:p>
        </w:tc>
      </w:tr>
    </w:tbl>
    <w:p w14:paraId="74989BA3" w14:textId="4C413443" w:rsidR="001A0B11" w:rsidRPr="004430DC" w:rsidRDefault="001A0B11">
      <w:pPr>
        <w:rPr>
          <w:rFonts w:ascii="DIN Offc Pro" w:hAnsi="DIN Offc Pro" w:cs="DIN Offc Pro"/>
          <w:b/>
          <w:color w:val="FF0000"/>
          <w:sz w:val="20"/>
          <w:lang w:val="en-US"/>
        </w:rPr>
      </w:pPr>
    </w:p>
    <w:p w14:paraId="7492C959" w14:textId="2435D076" w:rsidR="00C0085C" w:rsidRPr="00E832EB" w:rsidRDefault="00640158" w:rsidP="00654673">
      <w:pPr>
        <w:spacing w:before="120" w:after="120"/>
        <w:rPr>
          <w:rFonts w:ascii="DIN Offc Pro" w:hAnsi="DIN Offc Pro" w:cs="DIN Offc Pro"/>
          <w:b/>
          <w:color w:val="FF0000"/>
          <w:sz w:val="20"/>
          <w:lang w:val="de-AT"/>
        </w:rPr>
      </w:pPr>
      <w:r>
        <w:rPr>
          <w:rFonts w:ascii="DIN Offc Pro" w:hAnsi="DIN Offc Pro" w:cs="DIN Offc Pro"/>
          <w:b/>
          <w:color w:val="FF0000"/>
          <w:sz w:val="20"/>
          <w:lang w:val="de-AT"/>
        </w:rPr>
        <w:t>Dienstag</w:t>
      </w:r>
      <w:r w:rsidR="00654673" w:rsidRPr="00E832EB">
        <w:rPr>
          <w:rFonts w:ascii="DIN Offc Pro" w:hAnsi="DIN Offc Pro" w:cs="DIN Offc Pro"/>
          <w:b/>
          <w:color w:val="FF0000"/>
          <w:sz w:val="20"/>
          <w:lang w:val="de-AT"/>
        </w:rPr>
        <w:t xml:space="preserve">, </w:t>
      </w:r>
      <w:r w:rsidR="00F526D4">
        <w:rPr>
          <w:rFonts w:ascii="DIN Offc Pro" w:hAnsi="DIN Offc Pro" w:cs="DIN Offc Pro"/>
          <w:b/>
          <w:color w:val="FF0000"/>
          <w:sz w:val="20"/>
          <w:lang w:val="de-AT"/>
        </w:rPr>
        <w:t>05</w:t>
      </w:r>
      <w:r w:rsidR="00654673" w:rsidRPr="00E832EB">
        <w:rPr>
          <w:rFonts w:ascii="DIN Offc Pro" w:hAnsi="DIN Offc Pro" w:cs="DIN Offc Pro"/>
          <w:b/>
          <w:color w:val="FF0000"/>
          <w:sz w:val="20"/>
          <w:lang w:val="de-AT"/>
        </w:rPr>
        <w:t>.1</w:t>
      </w:r>
      <w:r w:rsidR="00F526D4">
        <w:rPr>
          <w:rFonts w:ascii="DIN Offc Pro" w:hAnsi="DIN Offc Pro" w:cs="DIN Offc Pro"/>
          <w:b/>
          <w:color w:val="FF0000"/>
          <w:sz w:val="20"/>
          <w:lang w:val="de-AT"/>
        </w:rPr>
        <w:t>1</w:t>
      </w:r>
      <w:r w:rsidR="00654673" w:rsidRPr="00E832EB">
        <w:rPr>
          <w:rFonts w:ascii="DIN Offc Pro" w:hAnsi="DIN Offc Pro" w:cs="DIN Offc Pro"/>
          <w:b/>
          <w:color w:val="FF0000"/>
          <w:sz w:val="20"/>
          <w:lang w:val="de-AT"/>
        </w:rPr>
        <w:t>.202</w:t>
      </w:r>
      <w:r w:rsidR="00F526D4">
        <w:rPr>
          <w:rFonts w:ascii="DIN Offc Pro" w:hAnsi="DIN Offc Pro" w:cs="DIN Offc Pro"/>
          <w:b/>
          <w:color w:val="FF0000"/>
          <w:sz w:val="20"/>
          <w:lang w:val="de-AT"/>
        </w:rPr>
        <w:t>4</w:t>
      </w:r>
    </w:p>
    <w:tbl>
      <w:tblPr>
        <w:tblW w:w="10207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505"/>
      </w:tblGrid>
      <w:tr w:rsidR="007C3539" w:rsidRPr="009D33A6" w14:paraId="13EF414B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3EE8721E" w14:textId="1CBA2345" w:rsidR="007C3539" w:rsidRDefault="00B40178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8:30</w:t>
            </w: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66ECE5A" w14:textId="311EC4AC" w:rsidR="007C3539" w:rsidRPr="00FC6801" w:rsidRDefault="00B40178" w:rsidP="00EF16D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GB" w:eastAsia="de-DE"/>
              </w:rPr>
            </w:pPr>
            <w:r>
              <w:rPr>
                <w:rFonts w:ascii="DIN Offc Pro" w:hAnsi="DIN Offc Pro" w:cs="DIN Offc Pro"/>
                <w:b/>
                <w:bCs/>
                <w:caps/>
                <w:sz w:val="20"/>
                <w:lang w:val="en-GB" w:eastAsia="de-DE"/>
              </w:rPr>
              <w:t>aBFAHRT VOM hotel</w:t>
            </w:r>
          </w:p>
        </w:tc>
      </w:tr>
      <w:tr w:rsidR="00A36CC0" w:rsidRPr="004E15E2" w14:paraId="3DBC39BB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625FD4A6" w14:textId="3BA8B011" w:rsidR="00A36CC0" w:rsidRPr="00E832EB" w:rsidRDefault="00BB75C5" w:rsidP="00C03CD6">
            <w:pPr>
              <w:tabs>
                <w:tab w:val="left" w:pos="600"/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9.00 – 10.30</w:t>
            </w: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649D3A09" w14:textId="77777777" w:rsidR="00A93F5E" w:rsidRDefault="00B93B3C" w:rsidP="00A93F5E">
            <w:pPr>
              <w:pStyle w:val="TableParagraph"/>
              <w:spacing w:before="59"/>
              <w:ind w:left="0"/>
              <w:rPr>
                <w:rFonts w:ascii="Trebuchet MS" w:eastAsia="Times New Roman" w:hAnsi="Trebuchet MS"/>
                <w:i/>
                <w:iCs/>
                <w:sz w:val="20"/>
                <w:szCs w:val="20"/>
              </w:rPr>
            </w:pPr>
            <w:r w:rsidRPr="00A93F5E">
              <w:rPr>
                <w:rFonts w:eastAsia="Times New Roman"/>
                <w:b/>
                <w:bCs/>
                <w:caps/>
                <w:sz w:val="20"/>
                <w:szCs w:val="20"/>
                <w:lang w:eastAsia="de-DE"/>
              </w:rPr>
              <w:t>Italienisch-französische Inspiration</w:t>
            </w:r>
            <w:r>
              <w:rPr>
                <w:rFonts w:ascii="Trebuchet MS" w:eastAsia="Times New Roman" w:hAnsi="Trebuchet MS"/>
                <w:i/>
                <w:iCs/>
                <w:sz w:val="20"/>
                <w:szCs w:val="20"/>
              </w:rPr>
              <w:t xml:space="preserve"> </w:t>
            </w:r>
          </w:p>
          <w:p w14:paraId="054E88BA" w14:textId="19093E2B" w:rsidR="00B93B3C" w:rsidRDefault="00B93B3C" w:rsidP="00A93F5E">
            <w:pPr>
              <w:pStyle w:val="TableParagraph"/>
              <w:spacing w:before="59"/>
              <w:ind w:left="0"/>
              <w:rPr>
                <w:rFonts w:ascii="Trebuchet MS" w:eastAsia="Times New Roman" w:hAnsi="Trebuchet MS"/>
                <w:sz w:val="20"/>
                <w:szCs w:val="20"/>
              </w:rPr>
            </w:pPr>
            <w:r w:rsidRPr="00A93F5E">
              <w:rPr>
                <w:rFonts w:eastAsia="Times New Roman"/>
                <w:bCs/>
                <w:color w:val="595959"/>
                <w:sz w:val="20"/>
                <w:szCs w:val="20"/>
                <w:lang w:eastAsia="de-DE"/>
              </w:rPr>
              <w:t>Besuch beim Außenwerbungsgiganten</w:t>
            </w:r>
            <w:r w:rsidR="002B6727" w:rsidRPr="002B6727">
              <w:rPr>
                <w:rFonts w:eastAsia="Times New Roman"/>
                <w:bCs/>
                <w:color w:val="595959"/>
                <w:sz w:val="20"/>
                <w:szCs w:val="20"/>
                <w:lang w:eastAsia="de-DE"/>
              </w:rPr>
              <w:t xml:space="preserve"> </w:t>
            </w:r>
            <w:hyperlink r:id="rId39" w:history="1">
              <w:r w:rsidR="002B6727" w:rsidRPr="002B6727">
                <w:rPr>
                  <w:rStyle w:val="Hyperlink"/>
                  <w:rFonts w:ascii="DIN Offc Pro" w:eastAsia="Times New Roman" w:hAnsi="DIN Offc Pro"/>
                  <w:b/>
                  <w:bCs/>
                  <w:szCs w:val="20"/>
                </w:rPr>
                <w:t>IGP DECAUX</w:t>
              </w:r>
            </w:hyperlink>
            <w:r w:rsidR="002B6727">
              <w:rPr>
                <w:rFonts w:ascii="Trebuchet MS" w:eastAsia="Times New Roman" w:hAnsi="Trebuchet MS"/>
                <w:sz w:val="20"/>
                <w:szCs w:val="20"/>
                <w:lang w:val="de-DE"/>
              </w:rPr>
              <w:t xml:space="preserve"> </w:t>
            </w:r>
            <w:r w:rsidRPr="00A93F5E">
              <w:rPr>
                <w:rFonts w:eastAsia="Times New Roman"/>
                <w:bCs/>
                <w:color w:val="595959"/>
                <w:sz w:val="20"/>
                <w:szCs w:val="20"/>
                <w:lang w:eastAsia="de-DE"/>
              </w:rPr>
              <w:t xml:space="preserve"> und Austausch zu „Out of Home Communication“</w:t>
            </w:r>
          </w:p>
          <w:p w14:paraId="2DAA13BA" w14:textId="68B66853" w:rsidR="004E15E2" w:rsidRDefault="004E15E2" w:rsidP="004E15E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:b/>
                <w:bCs/>
                <w:lang w:val="en-US" w:eastAsia="de-DE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: </w:t>
            </w:r>
            <w:hyperlink r:id="rId40" w:history="1">
              <w:r w:rsidRPr="004E15E2">
                <w:rPr>
                  <w:rStyle w:val="Hyperlink"/>
                  <w:rFonts w:ascii="DIN Offc Pro" w:hAnsi="DIN Offc Pro" w:cs="DIN Offc Pro"/>
                  <w:b/>
                  <w:bCs/>
                  <w:lang w:val="en-US"/>
                </w:rPr>
                <w:t>IGP DECAUX</w:t>
              </w:r>
            </w:hyperlink>
          </w:p>
          <w:p w14:paraId="116DD620" w14:textId="464E6C37" w:rsidR="00A71906" w:rsidRPr="004E15E2" w:rsidRDefault="004E15E2" w:rsidP="000877DF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</w:pPr>
            <w:r w:rsidRPr="004E15E2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Piazza Cavour 1 </w:t>
            </w:r>
            <w:r w:rsidRPr="007C3539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(</w:t>
            </w:r>
            <w:proofErr w:type="spellStart"/>
            <w:r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Mailänder</w:t>
            </w:r>
            <w:proofErr w:type="spellEnd"/>
            <w:r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 xml:space="preserve"> </w:t>
            </w:r>
            <w:proofErr w:type="spellStart"/>
            <w:r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Stadtzentrum</w:t>
            </w:r>
            <w:proofErr w:type="spellEnd"/>
            <w:r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  <w:r w:rsidR="00B202B4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 xml:space="preserve"> (</w:t>
            </w:r>
            <w:hyperlink r:id="rId41" w:history="1">
              <w:r w:rsidR="00B202B4">
                <w:rPr>
                  <w:rStyle w:val="Hyperlink"/>
                  <w:rFonts w:ascii="DIN Offc Pro" w:hAnsi="DIN Offc Pro" w:cs="DIN Offc Pro"/>
                  <w:bCs/>
                  <w:lang w:val="it-IT" w:eastAsia="de-DE"/>
                </w:rPr>
                <w:t>Google Maps</w:t>
              </w:r>
            </w:hyperlink>
            <w:r w:rsidR="00B202B4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</w:p>
        </w:tc>
      </w:tr>
      <w:tr w:rsidR="003E130B" w:rsidRPr="00984351" w14:paraId="15FB1AFC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122A14C" w14:textId="77777777" w:rsidR="003E130B" w:rsidRPr="003E130B" w:rsidRDefault="003E130B" w:rsidP="003E130B">
            <w:pPr>
              <w:tabs>
                <w:tab w:val="left" w:pos="600"/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 w:rsidRPr="003E130B">
              <w:rPr>
                <w:rFonts w:ascii="DIN Offc Pro" w:hAnsi="DIN Offc Pro" w:cs="DIN Offc Pro"/>
                <w:bCs/>
                <w:sz w:val="20"/>
                <w:lang w:val="de-AT"/>
              </w:rPr>
              <w:t>10.40 – 11.10</w:t>
            </w: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892E229" w14:textId="0BFB29CE" w:rsidR="003E130B" w:rsidRPr="003E130B" w:rsidRDefault="003E130B" w:rsidP="003E130B">
            <w:pPr>
              <w:pStyle w:val="TableParagraph"/>
              <w:spacing w:before="59"/>
              <w:ind w:left="0"/>
              <w:rPr>
                <w:rFonts w:eastAsia="Times New Roman"/>
                <w:b/>
                <w:bCs/>
                <w:caps/>
                <w:sz w:val="20"/>
                <w:szCs w:val="20"/>
                <w:lang w:val="en-US" w:eastAsia="de-DE"/>
              </w:rPr>
            </w:pPr>
            <w:r>
              <w:rPr>
                <w:rFonts w:eastAsia="Times New Roman"/>
                <w:b/>
                <w:bCs/>
                <w:caps/>
                <w:sz w:val="20"/>
                <w:szCs w:val="20"/>
                <w:lang w:val="en-US" w:eastAsia="de-DE"/>
              </w:rPr>
              <w:t>transfer</w:t>
            </w:r>
          </w:p>
        </w:tc>
      </w:tr>
      <w:tr w:rsidR="00BB75C5" w:rsidRPr="0021360D" w14:paraId="438DF214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61FA9D4" w14:textId="77777777" w:rsidR="00BB75C5" w:rsidRDefault="00BB75C5" w:rsidP="005704F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10</w:t>
            </w:r>
            <w:r w:rsidR="00C03CD6">
              <w:rPr>
                <w:rFonts w:ascii="DIN Offc Pro" w:hAnsi="DIN Offc Pro" w:cs="DIN Offc Pro"/>
                <w:bCs/>
                <w:sz w:val="20"/>
                <w:lang w:val="de-AT"/>
              </w:rPr>
              <w:t>.45 – 12.00</w:t>
            </w:r>
          </w:p>
          <w:p w14:paraId="7CB60B1E" w14:textId="6D1961B5" w:rsidR="00C03CD6" w:rsidRDefault="00C03CD6" w:rsidP="005704F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28905240" w14:textId="77777777" w:rsidR="00BB75C5" w:rsidRDefault="00BB75C5" w:rsidP="00C03CD6">
            <w:pPr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</w:pPr>
            <w:r w:rsidRPr="00F054C5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Treffen mit Vertretern von </w:t>
            </w:r>
            <w:hyperlink r:id="rId42" w:history="1">
              <w:r w:rsidRPr="00F054C5">
                <w:rPr>
                  <w:rStyle w:val="Hyperlink"/>
                  <w:b/>
                  <w:bCs/>
                </w:rPr>
                <w:t>I</w:t>
              </w:r>
              <w:r w:rsidR="00A07657">
                <w:rPr>
                  <w:rStyle w:val="Hyperlink"/>
                  <w:b/>
                  <w:bCs/>
                </w:rPr>
                <w:t>NFRONT ITALY</w:t>
              </w:r>
              <w:r w:rsidRPr="00F054C5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054C5">
                <w:rPr>
                  <w:rStyle w:val="Hyperlink"/>
                  <w:b/>
                  <w:bCs/>
                </w:rPr>
                <w:t>S.p.A</w:t>
              </w:r>
              <w:proofErr w:type="spellEnd"/>
              <w:r>
                <w:rPr>
                  <w:rStyle w:val="Hyperlink"/>
                </w:rPr>
                <w:t>.</w:t>
              </w:r>
            </w:hyperlink>
            <w:r>
              <w:rPr>
                <w:rStyle w:val="Hyperlink"/>
              </w:rPr>
              <w:t xml:space="preserve">, </w:t>
            </w:r>
            <w:r w:rsidRPr="00F054C5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eine der wichtigsten Kommunikationsunternehmen in Italien mit Spezialisierung auf Sport-Großevents bzw. Kampagnen; hier gäbe es als Anknüpfungspunkt auch eine österreichische Mitarbeiterin</w:t>
            </w:r>
          </w:p>
          <w:p w14:paraId="43B02848" w14:textId="47BC649E" w:rsidR="00A07657" w:rsidRPr="00A07657" w:rsidRDefault="00A07657" w:rsidP="00A07657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:b/>
                <w:bCs/>
                <w:lang w:val="de-AT" w:eastAsia="de-DE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: </w:t>
            </w:r>
            <w:hyperlink r:id="rId43" w:history="1">
              <w:r w:rsidRPr="00F054C5">
                <w:rPr>
                  <w:rStyle w:val="Hyperlink"/>
                  <w:b/>
                  <w:bCs/>
                </w:rPr>
                <w:t>I</w:t>
              </w:r>
              <w:r>
                <w:rPr>
                  <w:rStyle w:val="Hyperlink"/>
                  <w:b/>
                  <w:bCs/>
                </w:rPr>
                <w:t>NFRONT ITALY</w:t>
              </w:r>
              <w:r w:rsidRPr="00F054C5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054C5">
                <w:rPr>
                  <w:rStyle w:val="Hyperlink"/>
                  <w:b/>
                  <w:bCs/>
                </w:rPr>
                <w:t>S.p.A</w:t>
              </w:r>
              <w:proofErr w:type="spellEnd"/>
              <w:r>
                <w:rPr>
                  <w:rStyle w:val="Hyperlink"/>
                </w:rPr>
                <w:t>.</w:t>
              </w:r>
            </w:hyperlink>
            <w:r>
              <w:rPr>
                <w:rStyle w:val="Hyperlink"/>
              </w:rPr>
              <w:t>,</w:t>
            </w:r>
          </w:p>
          <w:p w14:paraId="0266F9E8" w14:textId="0C5E8CD4" w:rsidR="00A07657" w:rsidRPr="0021360D" w:rsidRDefault="0021360D" w:rsidP="00CB4F8B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Via </w:t>
            </w:r>
            <w:proofErr w:type="spellStart"/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Privata</w:t>
            </w:r>
            <w:proofErr w:type="spellEnd"/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Deruta 20</w:t>
            </w:r>
            <w:r w:rsidR="00A07657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</w:t>
            </w:r>
            <w:r w:rsidR="00A07657"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(</w:t>
            </w:r>
            <w:hyperlink r:id="rId44" w:history="1">
              <w:r w:rsidRPr="00CB4F8B">
                <w:rPr>
                  <w:rStyle w:val="Hyperlink"/>
                  <w:rFonts w:ascii="DIN Offc Pro" w:hAnsi="DIN Offc Pro" w:cs="DIN Offc Pro"/>
                  <w:lang w:val="en-US"/>
                </w:rPr>
                <w:t>Google Maps</w:t>
              </w:r>
            </w:hyperlink>
            <w:r w:rsidR="00A07657"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</w:p>
        </w:tc>
      </w:tr>
      <w:tr w:rsidR="00DD52A9" w:rsidRPr="00D86207" w14:paraId="21FB936F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64A8C4DD" w14:textId="51CAEAE5" w:rsidR="00DD52A9" w:rsidRDefault="00DD52A9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 w:line="257" w:lineRule="auto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lastRenderedPageBreak/>
              <w:t>12.</w:t>
            </w:r>
            <w:r w:rsidR="00BB75C5">
              <w:rPr>
                <w:rFonts w:ascii="DIN Offc Pro" w:hAnsi="DIN Offc Pro" w:cs="DIN Offc Pro"/>
                <w:bCs/>
                <w:sz w:val="20"/>
                <w:lang w:val="de-AT"/>
              </w:rPr>
              <w:t>3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 – 13.</w:t>
            </w:r>
            <w:r w:rsidR="00BB75C5">
              <w:rPr>
                <w:rFonts w:ascii="DIN Offc Pro" w:hAnsi="DIN Offc Pro" w:cs="DIN Offc Pro"/>
                <w:bCs/>
                <w:sz w:val="20"/>
                <w:lang w:val="de-AT"/>
              </w:rPr>
              <w:t>3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9954201" w14:textId="69F7CC54" w:rsidR="00DD52A9" w:rsidRPr="00A43852" w:rsidRDefault="00DD52A9" w:rsidP="00EF188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</w:pPr>
            <w:r w:rsidRPr="00A4385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working lunch </w:t>
            </w:r>
          </w:p>
          <w:p w14:paraId="29C9B58C" w14:textId="6AA4671E" w:rsidR="0023456B" w:rsidRPr="0023456B" w:rsidRDefault="0023456B" w:rsidP="0023456B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</w:pPr>
            <w:r w:rsidRPr="0023456B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Ein zentraler City-Treffpunkt: light lunch im neu-designten  </w:t>
            </w:r>
            <w:hyperlink r:id="rId45" w:history="1">
              <w:r w:rsidRPr="0023456B">
                <w:rPr>
                  <w:rStyle w:val="Hyperlink"/>
                  <w:rFonts w:ascii="DIN Offc Pro" w:hAnsi="DIN Offc Pro" w:cs="DIN Offc Pro"/>
                  <w:b/>
                </w:rPr>
                <w:t>MERCATO CENTRALE</w:t>
              </w:r>
              <w:r w:rsidRPr="0023456B">
                <w:rPr>
                  <w:rStyle w:val="Hyperlink"/>
                  <w:rFonts w:ascii="DIN Offc Pro" w:hAnsi="DIN Offc Pro" w:cs="DIN Offc Pro"/>
                  <w:bCs/>
                </w:rPr>
                <w:t xml:space="preserve"> </w:t>
              </w:r>
            </w:hyperlink>
            <w:r w:rsidRPr="0023456B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im imposanten Hauptbahnhof von Mailand </w:t>
            </w:r>
          </w:p>
          <w:p w14:paraId="7B7528F1" w14:textId="5C7A80C1" w:rsidR="00D86207" w:rsidRPr="00074B47" w:rsidRDefault="00D86207" w:rsidP="00D86207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:b/>
                <w:bCs/>
                <w:lang w:val="en-US" w:eastAsia="de-DE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:</w:t>
            </w:r>
            <w:r w:rsidRPr="0066539A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</w:t>
            </w:r>
            <w:hyperlink r:id="rId46" w:history="1">
              <w:r w:rsidRPr="0066539A">
                <w:rPr>
                  <w:rStyle w:val="Hyperlink"/>
                  <w:rFonts w:ascii="DIN Offc Pro" w:hAnsi="DIN Offc Pro" w:cs="DIN Offc Pro"/>
                  <w:b/>
                  <w:lang w:val="en-US"/>
                </w:rPr>
                <w:t>MERCATO CENTRALE</w:t>
              </w:r>
              <w:r w:rsidRPr="0066539A">
                <w:rPr>
                  <w:rStyle w:val="Hyperlink"/>
                  <w:rFonts w:ascii="DIN Offc Pro" w:hAnsi="DIN Offc Pro" w:cs="DIN Offc Pro"/>
                  <w:bCs/>
                  <w:lang w:val="en-US"/>
                </w:rPr>
                <w:t xml:space="preserve"> </w:t>
              </w:r>
            </w:hyperlink>
          </w:p>
          <w:p w14:paraId="01B89A14" w14:textId="762765BE" w:rsidR="00DD52A9" w:rsidRPr="0066539A" w:rsidRDefault="00D86207" w:rsidP="0066539A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 w:rsidRPr="0021360D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Via </w:t>
            </w:r>
            <w:r w:rsidR="0066539A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Giovanni Battista Sammartini</w:t>
            </w: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, </w:t>
            </w:r>
            <w:r w:rsidR="0066539A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2, </w:t>
            </w:r>
            <w:r w:rsidRPr="0021360D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20</w:t>
            </w: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1</w:t>
            </w:r>
            <w:r w:rsidR="0066539A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25</w:t>
            </w: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Milano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</w:t>
            </w:r>
            <w:r w:rsidR="0066539A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(</w:t>
            </w:r>
            <w:hyperlink r:id="rId47" w:history="1">
              <w:r w:rsidRPr="00CB4F8B">
                <w:rPr>
                  <w:rStyle w:val="Hyperlink"/>
                  <w:rFonts w:ascii="DIN Offc Pro" w:hAnsi="DIN Offc Pro" w:cs="DIN Offc Pro"/>
                  <w:lang w:val="en-US"/>
                </w:rPr>
                <w:t>Google Maps</w:t>
              </w:r>
            </w:hyperlink>
            <w:r w:rsidR="0066539A" w:rsidRPr="00CB4F8B">
              <w:rPr>
                <w:rFonts w:ascii="DIN Offc Pro" w:hAnsi="DIN Offc Pro" w:cs="DIN Offc Pro"/>
                <w:sz w:val="20"/>
                <w:lang w:val="en-US"/>
              </w:rPr>
              <w:t>)</w:t>
            </w:r>
          </w:p>
        </w:tc>
      </w:tr>
      <w:tr w:rsidR="007C3539" w:rsidRPr="00074B47" w14:paraId="64BA8004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B4AAED" w14:textId="423D9409" w:rsidR="007C3539" w:rsidRDefault="007C3539" w:rsidP="001431B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1</w:t>
            </w:r>
            <w:r w:rsidR="005704F2">
              <w:rPr>
                <w:rFonts w:ascii="DIN Offc Pro" w:hAnsi="DIN Offc Pro" w:cs="DIN Offc Pro"/>
                <w:bCs/>
                <w:sz w:val="20"/>
                <w:lang w:val="de-AT"/>
              </w:rPr>
              <w:t>4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09754B"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 – 1</w:t>
            </w:r>
            <w:r w:rsidR="005704F2">
              <w:rPr>
                <w:rFonts w:ascii="DIN Offc Pro" w:hAnsi="DIN Offc Pro" w:cs="DIN Offc Pro"/>
                <w:bCs/>
                <w:sz w:val="20"/>
                <w:lang w:val="de-AT"/>
              </w:rPr>
              <w:t>5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09754B"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B6D7202" w14:textId="7F101A36" w:rsidR="007C3539" w:rsidRDefault="005704F2" w:rsidP="005704F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color w:val="000000"/>
                <w:sz w:val="20"/>
              </w:rPr>
            </w:pPr>
            <w:r>
              <w:rPr>
                <w:rFonts w:ascii="DIN Offc Pro" w:hAnsi="DIN Offc Pro" w:cs="DIN Offc Pro"/>
                <w:b/>
                <w:bCs/>
                <w:caps/>
                <w:sz w:val="20"/>
                <w:lang w:val="it-IT" w:eastAsia="de-DE"/>
              </w:rPr>
              <w:t xml:space="preserve">Informativer rundgang &amp; AUstausch mit marketingverantwortlichen (brand management &amp; corporate communication) bei </w:t>
            </w:r>
            <w:r w:rsidRPr="00C03CD6">
              <w:rPr>
                <w:rFonts w:ascii="DIN Offc Pro" w:hAnsi="DIN Offc Pro" w:cs="DIN Offc Pro"/>
                <w:color w:val="000000"/>
                <w:sz w:val="20"/>
              </w:rPr>
              <w:t xml:space="preserve"> </w:t>
            </w:r>
            <w:hyperlink r:id="rId48" w:history="1">
              <w:r w:rsidRPr="008E72B9">
                <w:rPr>
                  <w:rStyle w:val="Hyperlink"/>
                  <w:rFonts w:ascii="DIN Offc Pro" w:hAnsi="DIN Offc Pro" w:cs="DIN Offc Pro"/>
                  <w:b/>
                  <w:bCs/>
                </w:rPr>
                <w:t>GIORGIO ARMANI SPA</w:t>
              </w:r>
              <w:r w:rsidRPr="00C03CD6">
                <w:rPr>
                  <w:rStyle w:val="Hyperlink"/>
                  <w:rFonts w:ascii="DIN Offc Pro" w:hAnsi="DIN Offc Pro" w:cs="DIN Offc Pro"/>
                </w:rPr>
                <w:t xml:space="preserve"> </w:t>
              </w:r>
            </w:hyperlink>
          </w:p>
          <w:p w14:paraId="1BABC958" w14:textId="153829DF" w:rsidR="006C6715" w:rsidRPr="00074B47" w:rsidRDefault="006C6715" w:rsidP="006C6715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:b/>
                <w:bCs/>
                <w:lang w:val="en-US" w:eastAsia="de-DE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: </w:t>
            </w:r>
            <w:hyperlink r:id="rId49" w:history="1">
              <w:r w:rsidRPr="00074B47">
                <w:rPr>
                  <w:rStyle w:val="Hyperlink"/>
                  <w:rFonts w:ascii="DIN Offc Pro" w:hAnsi="DIN Offc Pro" w:cs="DIN Offc Pro"/>
                  <w:b/>
                  <w:bCs/>
                  <w:lang w:val="en-US"/>
                </w:rPr>
                <w:t>GIORGIO ARMANI SPA</w:t>
              </w:r>
              <w:r w:rsidRPr="00074B47">
                <w:rPr>
                  <w:rStyle w:val="Hyperlink"/>
                  <w:rFonts w:ascii="DIN Offc Pro" w:hAnsi="DIN Offc Pro" w:cs="DIN Offc Pro"/>
                  <w:lang w:val="en-US"/>
                </w:rPr>
                <w:t xml:space="preserve"> </w:t>
              </w:r>
            </w:hyperlink>
          </w:p>
          <w:p w14:paraId="480E3956" w14:textId="727C6F84" w:rsidR="005704F2" w:rsidRPr="00074B47" w:rsidRDefault="006C6715" w:rsidP="00CB4F8B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 w:rsidRPr="0021360D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Via </w:t>
            </w:r>
            <w:proofErr w:type="spellStart"/>
            <w:r w:rsidR="00074B47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Bergognone</w:t>
            </w:r>
            <w:proofErr w:type="spellEnd"/>
            <w:r w:rsidR="00074B47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, 38</w:t>
            </w:r>
            <w:r w:rsidRPr="0021360D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20</w:t>
            </w:r>
            <w:r w:rsidR="00074B47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144 Milano</w:t>
            </w:r>
            <w:r w:rsidR="00D86ACA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(</w:t>
            </w:r>
            <w:r w:rsidR="00D86ACA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Zone </w:t>
            </w:r>
            <w:proofErr w:type="spellStart"/>
            <w:r w:rsidR="00D86ACA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Navigli</w:t>
            </w:r>
            <w:proofErr w:type="spellEnd"/>
            <w:r w:rsidR="00D86ACA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)</w:t>
            </w:r>
            <w:r w:rsidR="00074B47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(</w:t>
            </w:r>
            <w:hyperlink r:id="rId50" w:history="1">
              <w:r w:rsidR="008A4377" w:rsidRPr="00CB4F8B">
                <w:rPr>
                  <w:rStyle w:val="Hyperlink"/>
                  <w:rFonts w:ascii="DIN Offc Pro" w:hAnsi="DIN Offc Pro" w:cs="DIN Offc Pro"/>
                  <w:lang w:val="en-US"/>
                </w:rPr>
                <w:t>Google Maps</w:t>
              </w:r>
            </w:hyperlink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</w:p>
        </w:tc>
      </w:tr>
      <w:tr w:rsidR="00BD75D6" w:rsidRPr="006F516F" w14:paraId="4F62EA87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4E045747" w14:textId="46104047" w:rsidR="00BD75D6" w:rsidRDefault="00BD75D6" w:rsidP="00AA141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 w:line="257" w:lineRule="auto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1</w:t>
            </w:r>
            <w:r w:rsidR="0009754B">
              <w:rPr>
                <w:rFonts w:ascii="DIN Offc Pro" w:hAnsi="DIN Offc Pro" w:cs="DIN Offc Pro"/>
                <w:bCs/>
                <w:sz w:val="20"/>
                <w:lang w:val="de-AT"/>
              </w:rPr>
              <w:t>5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09754B">
              <w:rPr>
                <w:rFonts w:ascii="DIN Offc Pro" w:hAnsi="DIN Offc Pro" w:cs="DIN Offc Pro"/>
                <w:bCs/>
                <w:sz w:val="20"/>
                <w:lang w:val="de-AT"/>
              </w:rPr>
              <w:t>30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 – 1</w:t>
            </w:r>
            <w:r w:rsidR="0009754B">
              <w:rPr>
                <w:rFonts w:ascii="DIN Offc Pro" w:hAnsi="DIN Offc Pro" w:cs="DIN Offc Pro"/>
                <w:bCs/>
                <w:sz w:val="20"/>
                <w:lang w:val="de-AT"/>
              </w:rPr>
              <w:t>6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.</w:t>
            </w:r>
            <w:r w:rsidR="0009754B">
              <w:rPr>
                <w:rFonts w:ascii="DIN Offc Pro" w:hAnsi="DIN Offc Pro" w:cs="DIN Offc Pro"/>
                <w:bCs/>
                <w:sz w:val="20"/>
                <w:lang w:val="de-AT"/>
              </w:rPr>
              <w:t>3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0</w:t>
            </w: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CAC1019" w14:textId="19648598" w:rsidR="00BD75D6" w:rsidRPr="00C03CD6" w:rsidRDefault="00BD75D6" w:rsidP="00BD75D6">
            <w:pPr>
              <w:rPr>
                <w:rFonts w:ascii="DIN Offc Pro" w:hAnsi="DIN Offc Pro" w:cs="DIN Offc Pro"/>
                <w:sz w:val="20"/>
              </w:rPr>
            </w:pPr>
            <w:r w:rsidRPr="00C03CD6">
              <w:rPr>
                <w:rFonts w:ascii="DIN Offc Pro" w:hAnsi="DIN Offc Pro" w:cs="DIN Offc Pro"/>
                <w:sz w:val="20"/>
              </w:rPr>
              <w:t xml:space="preserve">Besuch bei </w:t>
            </w:r>
            <w:hyperlink r:id="rId51" w:history="1">
              <w:r w:rsidR="0009754B" w:rsidRPr="0009754B">
                <w:rPr>
                  <w:rStyle w:val="Hyperlink"/>
                  <w:rFonts w:ascii="DIN Offc Pro" w:hAnsi="DIN Offc Pro" w:cs="DIN Offc Pro"/>
                  <w:b/>
                  <w:bCs/>
                </w:rPr>
                <w:t>ARMANDO TESTA</w:t>
              </w:r>
            </w:hyperlink>
            <w:r w:rsidR="004D522F">
              <w:rPr>
                <w:rFonts w:ascii="DIN Offc Pro" w:hAnsi="DIN Offc Pro" w:cs="DIN Offc Pro"/>
                <w:b/>
                <w:bCs/>
                <w:sz w:val="20"/>
              </w:rPr>
              <w:t>,</w:t>
            </w:r>
            <w:r w:rsidRPr="00C03CD6">
              <w:rPr>
                <w:rFonts w:ascii="DIN Offc Pro" w:hAnsi="DIN Offc Pro" w:cs="DIN Offc Pro"/>
                <w:sz w:val="20"/>
              </w:rPr>
              <w:t xml:space="preserve"> die größte italienische Werbeagentur, mit internationaler Präsenz  </w:t>
            </w:r>
          </w:p>
          <w:p w14:paraId="465EA181" w14:textId="44FC3CB6" w:rsidR="004D522F" w:rsidRPr="00074B47" w:rsidRDefault="004D522F" w:rsidP="004D522F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Style w:val="Hyperlink"/>
                <w:rFonts w:ascii="DIN Offc Pro" w:hAnsi="DIN Offc Pro" w:cs="DIN Offc Pro"/>
                <w:b/>
                <w:bCs/>
                <w:lang w:val="en-US" w:eastAsia="de-DE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: </w:t>
            </w:r>
            <w:hyperlink r:id="rId52" w:history="1">
              <w:r w:rsidRPr="006F516F">
                <w:rPr>
                  <w:rStyle w:val="Hyperlink"/>
                  <w:rFonts w:ascii="DIN Offc Pro" w:hAnsi="DIN Offc Pro" w:cs="DIN Offc Pro"/>
                  <w:b/>
                  <w:bCs/>
                  <w:lang w:val="en-US"/>
                </w:rPr>
                <w:t>ARMANDO TESTA</w:t>
              </w:r>
            </w:hyperlink>
          </w:p>
          <w:p w14:paraId="179522C0" w14:textId="5D0FA24C" w:rsidR="00BD75D6" w:rsidRPr="006F516F" w:rsidRDefault="004D522F" w:rsidP="00CB4F8B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 w:rsidRPr="0021360D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Via </w:t>
            </w:r>
            <w:r w:rsidR="00947B33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Washington</w:t>
            </w: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, </w:t>
            </w:r>
            <w:r w:rsidR="00947B33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17</w:t>
            </w:r>
            <w:r w:rsidRPr="0021360D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20</w:t>
            </w: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14</w:t>
            </w:r>
            <w:r w:rsidR="0053270C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6</w:t>
            </w:r>
            <w:r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Milano 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(</w:t>
            </w:r>
            <w:hyperlink r:id="rId53" w:history="1">
              <w:r w:rsidR="006F516F" w:rsidRPr="00CB4F8B">
                <w:rPr>
                  <w:rStyle w:val="Hyperlink"/>
                  <w:rFonts w:ascii="DIN Offc Pro" w:hAnsi="DIN Offc Pro" w:cs="DIN Offc Pro"/>
                  <w:lang w:val="en-US"/>
                </w:rPr>
                <w:t>Google Maps</w:t>
              </w:r>
            </w:hyperlink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</w:p>
        </w:tc>
      </w:tr>
      <w:tr w:rsidR="00054B56" w:rsidRPr="009B0970" w14:paraId="44212008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7E962C3B" w14:textId="22B689A5" w:rsidR="00054B56" w:rsidRDefault="00084300" w:rsidP="00AA141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 w:line="257" w:lineRule="auto"/>
              <w:rPr>
                <w:rFonts w:ascii="DIN Offc Pro" w:hAnsi="DIN Offc Pro" w:cs="DIN Offc Pro"/>
                <w:bCs/>
                <w:sz w:val="20"/>
                <w:lang w:val="de-AT"/>
              </w:rPr>
            </w:pPr>
            <w:r>
              <w:rPr>
                <w:rFonts w:ascii="DIN Offc Pro" w:hAnsi="DIN Offc Pro" w:cs="DIN Offc Pro"/>
                <w:bCs/>
                <w:sz w:val="20"/>
                <w:lang w:val="de-AT"/>
              </w:rPr>
              <w:t>20.0</w:t>
            </w:r>
            <w:r w:rsidR="00054B56">
              <w:rPr>
                <w:rFonts w:ascii="DIN Offc Pro" w:hAnsi="DIN Offc Pro" w:cs="DIN Offc Pro"/>
                <w:bCs/>
                <w:sz w:val="20"/>
                <w:lang w:val="de-AT"/>
              </w:rPr>
              <w:t xml:space="preserve">0 – </w:t>
            </w:r>
            <w:r w:rsidR="00BA7782">
              <w:rPr>
                <w:rFonts w:ascii="DIN Offc Pro" w:hAnsi="DIN Offc Pro" w:cs="DIN Offc Pro"/>
                <w:bCs/>
                <w:sz w:val="20"/>
                <w:lang w:val="de-AT"/>
              </w:rPr>
              <w:t>23</w:t>
            </w:r>
            <w:r>
              <w:rPr>
                <w:rFonts w:ascii="DIN Offc Pro" w:hAnsi="DIN Offc Pro" w:cs="DIN Offc Pro"/>
                <w:bCs/>
                <w:sz w:val="20"/>
                <w:lang w:val="de-AT"/>
              </w:rPr>
              <w:t>.00</w:t>
            </w: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6852F48" w14:textId="06CB2CD3" w:rsidR="00054B56" w:rsidRPr="00A43852" w:rsidRDefault="003D4298" w:rsidP="00EF16D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</w:pPr>
            <w:r>
              <w:rPr>
                <w:rFonts w:ascii="DIN Offc Pro" w:hAnsi="DIN Offc Pro" w:cs="DIN Offc Pro"/>
                <w:b/>
                <w:bCs/>
                <w:caps/>
                <w:sz w:val="20"/>
                <w:lang w:val="en-GB" w:eastAsia="de-DE"/>
              </w:rPr>
              <w:t xml:space="preserve">yOU GOT BETTER FISH TO FRY? </w:t>
            </w:r>
            <w:r w:rsidR="00C82B3B" w:rsidRPr="00A4385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ABschluss-</w:t>
            </w:r>
            <w:r w:rsidR="008E72B9" w:rsidRPr="00A4385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DINNER</w:t>
            </w:r>
            <w:r w:rsidR="00B82BF6" w:rsidRPr="00A4385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 </w:t>
            </w:r>
            <w:r w:rsidR="00C82B3B" w:rsidRPr="00A4385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in der </w:t>
            </w:r>
            <w:hyperlink r:id="rId54" w:history="1">
              <w:r w:rsidR="00084300" w:rsidRPr="00A43852">
                <w:rPr>
                  <w:rStyle w:val="Hyperlink"/>
                  <w:rFonts w:ascii="DIN Offc Pro" w:hAnsi="DIN Offc Pro" w:cs="DIN Offc Pro"/>
                  <w:b/>
                  <w:bCs/>
                  <w:lang w:val="de-AT"/>
                </w:rPr>
                <w:t>TRATTORIA DEL PESCATORE</w:t>
              </w:r>
            </w:hyperlink>
          </w:p>
          <w:p w14:paraId="7397326A" w14:textId="1010214B" w:rsidR="00C82B3B" w:rsidRDefault="00C82B3B" w:rsidP="00C82B3B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sz w:val="20"/>
              </w:rPr>
            </w:pPr>
            <w:r w:rsidRPr="00F1405C">
              <w:rPr>
                <w:rFonts w:ascii="DIN Offc Pro" w:hAnsi="DIN Offc Pro" w:cs="DIN Offc Pro"/>
                <w:sz w:val="20"/>
              </w:rPr>
              <w:t xml:space="preserve">einer wahren Mailänder Institution für die perfekte Zubereitung von Meeresfrüchten </w:t>
            </w:r>
          </w:p>
          <w:p w14:paraId="40E5B3D5" w14:textId="44A1DD53" w:rsidR="00D71EE0" w:rsidRDefault="00D71EE0" w:rsidP="00D71EE0">
            <w:pPr>
              <w:spacing w:before="120" w:after="120"/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</w:pP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Inkl. Einführung in die</w:t>
            </w:r>
            <w:r w:rsidR="003D0889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</w:t>
            </w:r>
            <w:r w:rsidR="003D0889" w:rsidRPr="00F27BC3">
              <w:rPr>
                <w:rFonts w:ascii="DIN Offc Pro" w:hAnsi="DIN Offc Pro" w:cs="DIN Offc Pro"/>
                <w:b/>
                <w:color w:val="595959"/>
                <w:sz w:val="20"/>
                <w:lang w:val="de-AT" w:eastAsia="de-DE"/>
              </w:rPr>
              <w:t>Brand Promotion</w:t>
            </w:r>
            <w:r w:rsidR="00CC4241">
              <w:rPr>
                <w:rFonts w:ascii="DIN Offc Pro" w:hAnsi="DIN Offc Pro" w:cs="DIN Offc Pro"/>
                <w:b/>
                <w:color w:val="595959"/>
                <w:sz w:val="20"/>
                <w:lang w:val="de-AT" w:eastAsia="de-DE"/>
              </w:rPr>
              <w:t xml:space="preserve"> &amp; Business Development</w:t>
            </w: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, Ehrengast: </w:t>
            </w:r>
            <w:r w:rsidR="004F7611" w:rsidRPr="004F761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Valerie </w:t>
            </w:r>
            <w:proofErr w:type="spellStart"/>
            <w:r w:rsidR="004F7611" w:rsidRPr="004F761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Schena</w:t>
            </w:r>
            <w:proofErr w:type="spellEnd"/>
            <w:r w:rsidR="004F7611" w:rsidRPr="004F761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Ehrenberger (Österreicherin)</w:t>
            </w:r>
            <w:r w:rsidRPr="00523207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</w:t>
            </w:r>
            <w:proofErr w:type="spellStart"/>
            <w:r w:rsidR="00E209E1" w:rsidRPr="00E209E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Vice</w:t>
            </w:r>
            <w:proofErr w:type="spellEnd"/>
            <w:r w:rsidR="00E209E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Präsidentin F</w:t>
            </w:r>
            <w:r w:rsidR="0070007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achverband</w:t>
            </w:r>
            <w:r w:rsidR="00E209E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</w:t>
            </w:r>
            <w:proofErr w:type="spellStart"/>
            <w:r w:rsidR="00E209E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>Managment</w:t>
            </w:r>
            <w:proofErr w:type="spellEnd"/>
            <w:r w:rsidR="00E209E1">
              <w:rPr>
                <w:rFonts w:ascii="DIN Offc Pro" w:hAnsi="DIN Offc Pro" w:cs="DIN Offc Pro"/>
                <w:bCs/>
                <w:color w:val="595959"/>
                <w:sz w:val="20"/>
                <w:lang w:val="de-AT" w:eastAsia="de-DE"/>
              </w:rPr>
              <w:t xml:space="preserve"> Consulting </w:t>
            </w:r>
            <w:hyperlink r:id="rId55" w:history="1">
              <w:r w:rsidR="00E209E1" w:rsidRPr="00E209E1">
                <w:rPr>
                  <w:rFonts w:ascii="DIN Offc Pro" w:hAnsi="DIN Offc Pro" w:cs="DIN Offc Pro"/>
                  <w:b/>
                  <w:color w:val="595959"/>
                  <w:sz w:val="20"/>
                  <w:lang w:val="de-AT" w:eastAsia="de-DE"/>
                </w:rPr>
                <w:t>Confindustria</w:t>
              </w:r>
              <w:r w:rsidR="00E209E1" w:rsidRPr="00E209E1">
                <w:rPr>
                  <w:rFonts w:ascii="DIN Offc Pro" w:hAnsi="DIN Offc Pro" w:cs="DIN Offc Pro"/>
                  <w:bCs/>
                  <w:color w:val="595959"/>
                  <w:sz w:val="20"/>
                  <w:lang w:val="de-AT" w:eastAsia="de-DE"/>
                </w:rPr>
                <w:t> </w:t>
              </w:r>
              <w:r w:rsidR="00E209E1" w:rsidRPr="00E209E1">
                <w:rPr>
                  <w:rFonts w:ascii="DIN Offc Pro" w:hAnsi="DIN Offc Pro" w:cs="DIN Offc Pro"/>
                  <w:b/>
                  <w:color w:val="595959"/>
                  <w:sz w:val="20"/>
                  <w:lang w:val="de-AT" w:eastAsia="de-DE"/>
                </w:rPr>
                <w:t>ASSOCONSULT</w:t>
              </w:r>
            </w:hyperlink>
          </w:p>
          <w:p w14:paraId="7030162C" w14:textId="77777777" w:rsidR="00DB2412" w:rsidRPr="00DB2412" w:rsidRDefault="00DB2412" w:rsidP="00DB241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sz w:val="20"/>
                <w:lang w:val="en-US"/>
              </w:rPr>
            </w:pPr>
            <w:proofErr w:type="spellStart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>Ort</w:t>
            </w:r>
            <w:proofErr w:type="spellEnd"/>
            <w:r w:rsidRPr="007C3539">
              <w:rPr>
                <w:rFonts w:ascii="DIN Offc Pro" w:hAnsi="DIN Offc Pro" w:cs="DIN Offc Pro"/>
                <w:b/>
                <w:color w:val="595959"/>
                <w:sz w:val="20"/>
                <w:lang w:val="it-IT" w:eastAsia="de-DE"/>
              </w:rPr>
              <w:t xml:space="preserve">: </w:t>
            </w:r>
            <w:hyperlink r:id="rId56" w:history="1">
              <w:r w:rsidRPr="00084300">
                <w:rPr>
                  <w:rStyle w:val="Hyperlink"/>
                  <w:rFonts w:ascii="DIN Offc Pro" w:hAnsi="DIN Offc Pro" w:cs="DIN Offc Pro"/>
                  <w:b/>
                  <w:bCs/>
                  <w:lang w:val="en-US"/>
                </w:rPr>
                <w:t>TRATTORIA DEL PESCATORE</w:t>
              </w:r>
            </w:hyperlink>
          </w:p>
          <w:p w14:paraId="622BC493" w14:textId="3735989F" w:rsidR="00054B56" w:rsidRPr="0053270C" w:rsidRDefault="0053270C" w:rsidP="00CB4F8B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en-US" w:eastAsia="de-DE"/>
              </w:rPr>
            </w:pP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Via </w:t>
            </w:r>
            <w:r w:rsidR="007016BA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Atto Vannucci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, </w:t>
            </w:r>
            <w:r w:rsidR="007016BA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5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201</w:t>
            </w:r>
            <w:r w:rsidR="00C16C2C"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>35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en-US" w:eastAsia="de-DE"/>
              </w:rPr>
              <w:t xml:space="preserve"> Milano  </w:t>
            </w:r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(</w:t>
            </w:r>
            <w:hyperlink r:id="rId57" w:history="1">
              <w:r w:rsidR="00D30B5F" w:rsidRPr="00CB4F8B">
                <w:rPr>
                  <w:rStyle w:val="Hyperlink"/>
                  <w:rFonts w:ascii="DIN Offc Pro" w:hAnsi="DIN Offc Pro" w:cs="DIN Offc Pro"/>
                  <w:lang w:val="en-US"/>
                </w:rPr>
                <w:t>Google Maps</w:t>
              </w:r>
            </w:hyperlink>
            <w:hyperlink r:id="rId58" w:history="1"/>
            <w:r w:rsidRPr="00CB4F8B">
              <w:rPr>
                <w:rFonts w:ascii="DIN Offc Pro" w:hAnsi="DIN Offc Pro" w:cs="DIN Offc Pro"/>
                <w:bCs/>
                <w:color w:val="595959"/>
                <w:sz w:val="20"/>
                <w:lang w:val="it-IT" w:eastAsia="de-DE"/>
              </w:rPr>
              <w:t>)</w:t>
            </w:r>
          </w:p>
        </w:tc>
      </w:tr>
      <w:tr w:rsidR="00653360" w:rsidRPr="009D33A6" w14:paraId="768745D4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41EB922D" w14:textId="00B8450C" w:rsidR="00653360" w:rsidRPr="0053270C" w:rsidRDefault="00653360" w:rsidP="00AA141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 w:line="257" w:lineRule="auto"/>
              <w:rPr>
                <w:rFonts w:ascii="DIN Offc Pro" w:hAnsi="DIN Offc Pro" w:cs="DIN Offc Pro"/>
                <w:bCs/>
                <w:sz w:val="20"/>
                <w:lang w:val="en-US"/>
              </w:rPr>
            </w:pP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553AFAD" w14:textId="39E4669D" w:rsidR="00653360" w:rsidRDefault="00653360" w:rsidP="00EF16D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</w:pPr>
            <w:r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 xml:space="preserve">transfer </w:t>
            </w:r>
            <w:r w:rsidR="00BA7782">
              <w:rPr>
                <w:rFonts w:ascii="DIN Offc Pro" w:hAnsi="DIN Offc Pro" w:cs="DIN Offc Pro"/>
                <w:b/>
                <w:bCs/>
                <w:caps/>
                <w:sz w:val="20"/>
                <w:lang w:val="de-AT" w:eastAsia="de-DE"/>
              </w:rPr>
              <w:t>zum hotel</w:t>
            </w:r>
          </w:p>
        </w:tc>
      </w:tr>
      <w:tr w:rsidR="00BA7782" w:rsidRPr="00E832EB" w14:paraId="29EFA32A" w14:textId="77777777" w:rsidTr="00A43852">
        <w:trPr>
          <w:cantSplit/>
          <w:trHeight w:val="567"/>
        </w:trPr>
        <w:tc>
          <w:tcPr>
            <w:tcW w:w="1020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0DBF269" w14:textId="16DF3DE0" w:rsidR="00BA7782" w:rsidRPr="00BC1657" w:rsidRDefault="00BA7782" w:rsidP="00BA778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Cs/>
                <w:sz w:val="20"/>
                <w:lang w:val="en-GB"/>
              </w:rPr>
            </w:pPr>
            <w: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Mittwoch</w:t>
            </w:r>
            <w:r w:rsidRPr="00E32E78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, 0</w:t>
            </w:r>
            <w:r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6</w:t>
            </w:r>
            <w:r w:rsidRPr="00E32E78">
              <w:rPr>
                <w:rFonts w:ascii="DIN Offc Pro" w:hAnsi="DIN Offc Pro" w:cs="DIN Offc Pro"/>
                <w:b/>
                <w:color w:val="FF0000"/>
                <w:sz w:val="20"/>
                <w:lang w:val="de-AT"/>
              </w:rPr>
              <w:t>.11.2024</w:t>
            </w:r>
          </w:p>
          <w:p w14:paraId="391D0904" w14:textId="10F6FBAD" w:rsidR="00BA7782" w:rsidRPr="00E832EB" w:rsidRDefault="00BA7782" w:rsidP="00BA778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ind w:right="-40"/>
              <w:rPr>
                <w:rFonts w:ascii="DIN Offc Pro" w:hAnsi="DIN Offc Pro" w:cs="DIN Offc Pro"/>
                <w:bCs/>
                <w:color w:val="595959" w:themeColor="text1" w:themeTint="A6"/>
                <w:sz w:val="20"/>
                <w:lang w:val="de-AT" w:eastAsia="de-DE"/>
              </w:rPr>
            </w:pPr>
          </w:p>
        </w:tc>
      </w:tr>
      <w:tr w:rsidR="00BA7782" w:rsidRPr="009D33A6" w14:paraId="7D837F21" w14:textId="77777777" w:rsidTr="00A43852">
        <w:trPr>
          <w:cantSplit/>
          <w:trHeight w:val="567"/>
        </w:trPr>
        <w:tc>
          <w:tcPr>
            <w:tcW w:w="170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E7252CD" w14:textId="77777777" w:rsidR="00BA7782" w:rsidRPr="00BA7782" w:rsidRDefault="00BA7782" w:rsidP="00BA778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" w:hAnsi="DIN Offc Pro" w:cs="DIN Offc Pro"/>
                <w:b/>
                <w:sz w:val="20"/>
                <w:lang w:val="de-AT"/>
              </w:rPr>
            </w:pPr>
          </w:p>
        </w:tc>
        <w:tc>
          <w:tcPr>
            <w:tcW w:w="850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2DF59C3" w14:textId="4E31A9C7" w:rsidR="00BA7782" w:rsidRPr="00BA7782" w:rsidRDefault="00BA7782" w:rsidP="00BA778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ind w:right="-40"/>
              <w:rPr>
                <w:rFonts w:ascii="DIN Offc Pro" w:hAnsi="DIN Offc Pro" w:cs="DIN Offc Pro"/>
                <w:b/>
                <w:sz w:val="20"/>
                <w:lang w:val="de-AT" w:eastAsia="de-DE"/>
              </w:rPr>
            </w:pPr>
            <w:r w:rsidRPr="00BA7782">
              <w:rPr>
                <w:rFonts w:ascii="DIN Offc Pro" w:hAnsi="DIN Offc Pro" w:cs="DIN Offc Pro"/>
                <w:b/>
                <w:sz w:val="20"/>
                <w:lang w:val="de-AT" w:eastAsia="de-DE"/>
              </w:rPr>
              <w:t>RÜCKREISE</w:t>
            </w:r>
          </w:p>
        </w:tc>
      </w:tr>
    </w:tbl>
    <w:p w14:paraId="06DDAC3D" w14:textId="77777777" w:rsidR="00BA7782" w:rsidRDefault="00BA7782" w:rsidP="00C11085">
      <w:pPr>
        <w:spacing w:before="120" w:after="120"/>
        <w:rPr>
          <w:rFonts w:ascii="DIN Offc Pro" w:hAnsi="DIN Offc Pro" w:cs="DIN Offc Pro"/>
          <w:bCs/>
          <w:caps/>
          <w:noProof/>
          <w:color w:val="FF0000"/>
          <w:sz w:val="32"/>
          <w:szCs w:val="28"/>
          <w:lang w:val="de-AT" w:eastAsia="de-AT"/>
        </w:rPr>
      </w:pPr>
    </w:p>
    <w:p w14:paraId="26361714" w14:textId="798BE503" w:rsidR="00C11085" w:rsidRPr="00014E47" w:rsidRDefault="00C11085" w:rsidP="00C11085">
      <w:pPr>
        <w:spacing w:before="120" w:after="120"/>
        <w:rPr>
          <w:rFonts w:ascii="DIN Offc Pro" w:hAnsi="DIN Offc Pro" w:cs="DIN Offc Pro"/>
          <w:bCs/>
          <w:caps/>
          <w:noProof/>
          <w:color w:val="FF0000"/>
          <w:sz w:val="32"/>
          <w:szCs w:val="28"/>
          <w:lang w:val="de-AT" w:eastAsia="de-AT"/>
        </w:rPr>
      </w:pPr>
      <w:r w:rsidRPr="00014E47">
        <w:rPr>
          <w:rFonts w:ascii="DIN Offc Pro" w:hAnsi="DIN Offc Pro" w:cs="DIN Offc Pro"/>
          <w:bCs/>
          <w:caps/>
          <w:noProof/>
          <w:color w:val="FF0000"/>
          <w:sz w:val="32"/>
          <w:szCs w:val="28"/>
          <w:lang w:val="de-AT" w:eastAsia="de-AT"/>
        </w:rPr>
        <w:t>Kontaktdaten</w:t>
      </w:r>
    </w:p>
    <w:p w14:paraId="042019E2" w14:textId="5AF77922" w:rsidR="00C11085" w:rsidRDefault="00C11085" w:rsidP="00C11085">
      <w:pPr>
        <w:rPr>
          <w:rFonts w:ascii="DIN Offc Pro" w:hAnsi="DIN Offc Pro" w:cs="DIN Offc Pro"/>
          <w:b/>
          <w:color w:val="000000" w:themeColor="text1"/>
          <w:sz w:val="20"/>
          <w:lang w:val="it-IT" w:eastAsia="de-DE"/>
        </w:rPr>
      </w:pPr>
      <w:proofErr w:type="spellStart"/>
      <w:r w:rsidRPr="00C769A8">
        <w:rPr>
          <w:rFonts w:ascii="DIN Offc Pro" w:hAnsi="DIN Offc Pro" w:cs="DIN Offc Pro"/>
          <w:b/>
          <w:color w:val="000000" w:themeColor="text1"/>
          <w:sz w:val="20"/>
          <w:lang w:val="it-IT" w:eastAsia="de-DE"/>
        </w:rPr>
        <w:t>AußenwirtschaftsCenter</w:t>
      </w:r>
      <w:proofErr w:type="spellEnd"/>
      <w:r w:rsidRPr="00C769A8">
        <w:rPr>
          <w:rFonts w:ascii="DIN Offc Pro" w:hAnsi="DIN Offc Pro" w:cs="DIN Offc Pro"/>
          <w:b/>
          <w:color w:val="000000" w:themeColor="text1"/>
          <w:sz w:val="20"/>
          <w:lang w:val="it-IT" w:eastAsia="de-DE"/>
        </w:rPr>
        <w:t xml:space="preserve"> Mailand</w:t>
      </w:r>
    </w:p>
    <w:p w14:paraId="5E8DAEBE" w14:textId="77777777" w:rsidR="00C11085" w:rsidRDefault="00C11085" w:rsidP="00C11085">
      <w:pPr>
        <w:rPr>
          <w:rFonts w:ascii="DIN Offc Pro" w:hAnsi="DIN Offc Pro" w:cs="DIN Offc Pro"/>
          <w:b/>
          <w:color w:val="000000" w:themeColor="text1"/>
          <w:sz w:val="20"/>
          <w:lang w:val="it-IT" w:eastAsia="de-DE"/>
        </w:rPr>
      </w:pPr>
    </w:p>
    <w:p w14:paraId="223C3E96" w14:textId="140CEC77" w:rsidR="00C10DDB" w:rsidRPr="00C21F50" w:rsidRDefault="003F4B46" w:rsidP="00C11085">
      <w:pPr>
        <w:pStyle w:val="Listenabsatz"/>
        <w:numPr>
          <w:ilvl w:val="0"/>
          <w:numId w:val="11"/>
        </w:numPr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</w:pPr>
      <w:r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>Stefano La Croce</w:t>
      </w:r>
      <w:r w:rsidR="00C10DDB"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 xml:space="preserve">, </w:t>
      </w:r>
      <w:proofErr w:type="spellStart"/>
      <w:r w:rsidR="00C10DDB"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>Stv</w:t>
      </w:r>
      <w:proofErr w:type="spellEnd"/>
      <w:r w:rsidR="00C10DDB"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>. Wirtschaftsdelegierter</w:t>
      </w:r>
      <w:r w:rsidR="00C11085"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 xml:space="preserve">: </w:t>
      </w:r>
      <w:r w:rsidR="00C10DDB"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 xml:space="preserve">M +39 </w:t>
      </w:r>
      <w:r w:rsidR="003B789D" w:rsidRPr="00C21F50">
        <w:rPr>
          <w:rFonts w:ascii="DIN Offc Pro" w:hAnsi="DIN Offc Pro" w:cs="DIN Offc Pro"/>
          <w:bCs/>
          <w:color w:val="000000" w:themeColor="text1"/>
          <w:sz w:val="20"/>
          <w:lang w:val="de-AT" w:eastAsia="de-DE"/>
        </w:rPr>
        <w:t>342 3605857</w:t>
      </w:r>
    </w:p>
    <w:p w14:paraId="7CDD196C" w14:textId="1BE7ED43" w:rsidR="006677F0" w:rsidRPr="006677F0" w:rsidRDefault="006677F0" w:rsidP="00955A7A">
      <w:pPr>
        <w:pStyle w:val="Listenabsatz"/>
        <w:numPr>
          <w:ilvl w:val="0"/>
          <w:numId w:val="11"/>
        </w:numPr>
        <w:rPr>
          <w:rFonts w:ascii="DIN Offc Pro" w:hAnsi="DIN Offc Pro" w:cs="DIN Offc Pro"/>
          <w:bCs/>
          <w:color w:val="000000" w:themeColor="text1"/>
          <w:sz w:val="20"/>
          <w:lang w:val="it-IT" w:eastAsia="de-DE"/>
        </w:rPr>
      </w:pPr>
      <w:r w:rsidRPr="006677F0">
        <w:rPr>
          <w:rFonts w:ascii="DIN Offc Pro" w:hAnsi="DIN Offc Pro" w:cs="DIN Offc Pro"/>
          <w:bCs/>
          <w:color w:val="000000" w:themeColor="text1"/>
          <w:sz w:val="20"/>
          <w:lang w:val="it-IT" w:eastAsia="de-DE"/>
        </w:rPr>
        <w:t>Clara Viapiana &amp; Ornella Malinverni</w:t>
      </w:r>
      <w:r w:rsidR="003B789D" w:rsidRPr="006677F0">
        <w:rPr>
          <w:rFonts w:ascii="DIN Offc Pro" w:hAnsi="DIN Offc Pro" w:cs="DIN Offc Pro"/>
          <w:bCs/>
          <w:color w:val="000000" w:themeColor="text1"/>
          <w:sz w:val="20"/>
          <w:lang w:val="it-IT" w:eastAsia="de-DE"/>
        </w:rPr>
        <w:t xml:space="preserve">, </w:t>
      </w:r>
      <w:r w:rsidRPr="006677F0">
        <w:rPr>
          <w:rFonts w:ascii="DIN Offc Pro" w:hAnsi="DIN Offc Pro" w:cs="DIN Offc Pro"/>
          <w:bCs/>
          <w:color w:val="000000" w:themeColor="text1"/>
          <w:sz w:val="20"/>
          <w:lang w:val="it-IT" w:eastAsia="de-DE"/>
        </w:rPr>
        <w:t xml:space="preserve">Project </w:t>
      </w:r>
      <w:r w:rsidR="003B789D" w:rsidRPr="006677F0">
        <w:rPr>
          <w:rFonts w:ascii="DIN Offc Pro" w:hAnsi="DIN Offc Pro" w:cs="DIN Offc Pro"/>
          <w:bCs/>
          <w:color w:val="000000" w:themeColor="text1"/>
          <w:sz w:val="20"/>
          <w:lang w:val="it-IT" w:eastAsia="de-DE"/>
        </w:rPr>
        <w:t>Manager</w:t>
      </w:r>
    </w:p>
    <w:sectPr w:rsidR="006677F0" w:rsidRPr="006677F0" w:rsidSect="00A4630F">
      <w:headerReference w:type="default" r:id="rId59"/>
      <w:footerReference w:type="default" r:id="rId60"/>
      <w:headerReference w:type="first" r:id="rId61"/>
      <w:footerReference w:type="first" r:id="rId62"/>
      <w:pgSz w:w="11906" w:h="16838" w:code="9"/>
      <w:pgMar w:top="1701" w:right="851" w:bottom="992" w:left="1418" w:header="68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D5A58" w14:textId="77777777" w:rsidR="00B019F4" w:rsidRDefault="00B019F4">
      <w:r>
        <w:separator/>
      </w:r>
    </w:p>
  </w:endnote>
  <w:endnote w:type="continuationSeparator" w:id="0">
    <w:p w14:paraId="1DEEA075" w14:textId="77777777" w:rsidR="00B019F4" w:rsidRDefault="00B019F4">
      <w:r>
        <w:continuationSeparator/>
      </w:r>
    </w:p>
  </w:endnote>
  <w:endnote w:type="continuationNotice" w:id="1">
    <w:p w14:paraId="0228B2CB" w14:textId="77777777" w:rsidR="00B019F4" w:rsidRDefault="00B019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Courier New"/>
    <w:panose1 w:val="00000400000000000000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318" w:type="dxa"/>
      <w:tblLook w:val="04A0" w:firstRow="1" w:lastRow="0" w:firstColumn="1" w:lastColumn="0" w:noHBand="0" w:noVBand="1"/>
    </w:tblPr>
    <w:tblGrid>
      <w:gridCol w:w="5134"/>
      <w:gridCol w:w="4821"/>
    </w:tblGrid>
    <w:tr w:rsidR="0056031B" w:rsidRPr="0013250C" w14:paraId="371CE2C5" w14:textId="77777777" w:rsidTr="000643F8">
      <w:tc>
        <w:tcPr>
          <w:tcW w:w="5207" w:type="dxa"/>
          <w:shd w:val="clear" w:color="auto" w:fill="auto"/>
        </w:tcPr>
        <w:p w14:paraId="49A303B7" w14:textId="1B7FF25D" w:rsidR="002162F4" w:rsidRPr="00B26D9A" w:rsidRDefault="002162F4" w:rsidP="002162F4">
          <w:pPr>
            <w:pStyle w:val="Fuzeile"/>
            <w:spacing w:before="60" w:after="120"/>
            <w:rPr>
              <w:rFonts w:ascii="DIN Offc Pro" w:hAnsi="DIN Offc Pro" w:cs="DIN Offc Pro"/>
              <w:sz w:val="16"/>
              <w:szCs w:val="16"/>
            </w:rPr>
          </w:pPr>
          <w:bookmarkStart w:id="0" w:name="_Hlk138751629"/>
        </w:p>
        <w:bookmarkEnd w:id="0"/>
        <w:p w14:paraId="55CBD4C2" w14:textId="32A96966" w:rsidR="0056031B" w:rsidRPr="00B26D9A" w:rsidRDefault="00E81740" w:rsidP="003B2A94">
          <w:pPr>
            <w:pStyle w:val="Fuzeile"/>
            <w:spacing w:before="60" w:after="120"/>
            <w:rPr>
              <w:rFonts w:ascii="DIN Offc Pro" w:hAnsi="DIN Offc Pro" w:cs="DIN Offc Pro"/>
            </w:rPr>
          </w:pPr>
          <w:r>
            <w:rPr>
              <w:rFonts w:ascii="DIN Offc Pro" w:hAnsi="DIN Offc Pro" w:cs="DIN Offc Pro"/>
            </w:rPr>
            <w:t xml:space="preserve"> </w:t>
          </w:r>
          <w:r w:rsidR="003C368E">
            <w:rPr>
              <w:rFonts w:ascii="DIN Offc Pro" w:hAnsi="DIN Offc Pro" w:cs="DIN Offc Pro"/>
            </w:rPr>
            <w:t xml:space="preserve"> </w:t>
          </w:r>
          <w:r w:rsidR="00836299">
            <w:rPr>
              <w:rFonts w:ascii="DIN Offc Pro" w:hAnsi="DIN Offc Pro" w:cs="DIN Offc Pro"/>
            </w:rPr>
            <w:t xml:space="preserve"> </w:t>
          </w:r>
        </w:p>
      </w:tc>
      <w:tc>
        <w:tcPr>
          <w:tcW w:w="4890" w:type="dxa"/>
          <w:shd w:val="clear" w:color="auto" w:fill="auto"/>
        </w:tcPr>
        <w:p w14:paraId="07ADF1AB" w14:textId="6A59ED68" w:rsidR="0056031B" w:rsidRPr="0013250C" w:rsidRDefault="0056031B" w:rsidP="000643F8">
          <w:pPr>
            <w:pStyle w:val="Fuzeile"/>
            <w:spacing w:before="120" w:after="120"/>
            <w:jc w:val="right"/>
            <w:rPr>
              <w:rFonts w:ascii="DIN Offc Pro" w:hAnsi="DIN Offc Pro" w:cs="DIN Offc Pro"/>
              <w:sz w:val="16"/>
              <w:szCs w:val="16"/>
            </w:rPr>
          </w:pPr>
        </w:p>
      </w:tc>
    </w:tr>
  </w:tbl>
  <w:p w14:paraId="6A347B80" w14:textId="77777777" w:rsidR="0056031B" w:rsidRDefault="005603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803D1" w14:textId="77777777" w:rsidR="0056031B" w:rsidRDefault="0056031B" w:rsidP="00997F66">
    <w:pPr>
      <w:pStyle w:val="Fuzeile"/>
      <w:jc w:val="both"/>
    </w:pPr>
  </w:p>
  <w:p w14:paraId="62F74DB4" w14:textId="77777777" w:rsidR="0056031B" w:rsidRDefault="0056031B" w:rsidP="00997F66">
    <w:pPr>
      <w:pStyle w:val="Fuzeile"/>
      <w:jc w:val="both"/>
    </w:pPr>
  </w:p>
  <w:p w14:paraId="446CD7FE" w14:textId="77777777" w:rsidR="0056031B" w:rsidRDefault="0056031B" w:rsidP="00997F66">
    <w:pPr>
      <w:pStyle w:val="Fuzeil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AA2EE" w14:textId="77777777" w:rsidR="00B019F4" w:rsidRDefault="00B019F4">
      <w:r>
        <w:separator/>
      </w:r>
    </w:p>
  </w:footnote>
  <w:footnote w:type="continuationSeparator" w:id="0">
    <w:p w14:paraId="4DB39233" w14:textId="77777777" w:rsidR="00B019F4" w:rsidRDefault="00B019F4">
      <w:r>
        <w:continuationSeparator/>
      </w:r>
    </w:p>
  </w:footnote>
  <w:footnote w:type="continuationNotice" w:id="1">
    <w:p w14:paraId="7D872126" w14:textId="77777777" w:rsidR="00B019F4" w:rsidRDefault="00B019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76" w:type="dxa"/>
      <w:tblLayout w:type="fixed"/>
      <w:tblLook w:val="04A0" w:firstRow="1" w:lastRow="0" w:firstColumn="1" w:lastColumn="0" w:noHBand="0" w:noVBand="1"/>
    </w:tblPr>
    <w:tblGrid>
      <w:gridCol w:w="6805"/>
      <w:gridCol w:w="3226"/>
    </w:tblGrid>
    <w:tr w:rsidR="0056031B" w14:paraId="00095470" w14:textId="77777777" w:rsidTr="001828ED">
      <w:tc>
        <w:tcPr>
          <w:tcW w:w="6805" w:type="dxa"/>
          <w:shd w:val="clear" w:color="auto" w:fill="auto"/>
          <w:vAlign w:val="center"/>
        </w:tcPr>
        <w:p w14:paraId="536F74AA" w14:textId="77777777" w:rsidR="0056031B" w:rsidRPr="000643F8" w:rsidRDefault="0056031B" w:rsidP="0056031B">
          <w:pPr>
            <w:pStyle w:val="Kopfzeile"/>
            <w:rPr>
              <w:rFonts w:ascii="Trebuchet MS" w:hAnsi="Trebuchet MS"/>
            </w:rPr>
          </w:pPr>
        </w:p>
      </w:tc>
      <w:tc>
        <w:tcPr>
          <w:tcW w:w="3226" w:type="dxa"/>
          <w:shd w:val="clear" w:color="auto" w:fill="auto"/>
          <w:vAlign w:val="center"/>
        </w:tcPr>
        <w:p w14:paraId="75DB7AF7" w14:textId="77777777" w:rsidR="0056031B" w:rsidRPr="000643F8" w:rsidRDefault="0056031B" w:rsidP="0056031B">
          <w:pPr>
            <w:pStyle w:val="Kopfzeile"/>
            <w:jc w:val="right"/>
            <w:rPr>
              <w:rFonts w:ascii="Trebuchet MS" w:hAnsi="Trebuchet MS"/>
            </w:rPr>
          </w:pPr>
          <w:r>
            <w:rPr>
              <w:rFonts w:ascii="Trebuchet MS" w:hAnsi="Trebuchet MS"/>
              <w:noProof/>
              <w:lang w:val="de-AT" w:eastAsia="de-AT"/>
            </w:rPr>
            <w:drawing>
              <wp:inline distT="0" distB="0" distL="0" distR="0" wp14:anchorId="4A498096" wp14:editId="00D6DCCD">
                <wp:extent cx="1911350" cy="544195"/>
                <wp:effectExtent l="0" t="0" r="0" b="8255"/>
                <wp:docPr id="2" name="Picture 2">
                  <a:hlinkClick xmlns:a="http://schemas.openxmlformats.org/drawingml/2006/main" r:id="rId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ssenwirtschaft_Austria_LOGO-mitverlauf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1350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F90629" w14:textId="77777777" w:rsidR="0056031B" w:rsidRDefault="005603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76" w:type="dxa"/>
      <w:tblLayout w:type="fixed"/>
      <w:tblLook w:val="04A0" w:firstRow="1" w:lastRow="0" w:firstColumn="1" w:lastColumn="0" w:noHBand="0" w:noVBand="1"/>
    </w:tblPr>
    <w:tblGrid>
      <w:gridCol w:w="6805"/>
      <w:gridCol w:w="3226"/>
    </w:tblGrid>
    <w:tr w:rsidR="0056031B" w14:paraId="4C9EB2CE" w14:textId="77777777" w:rsidTr="001828ED">
      <w:tc>
        <w:tcPr>
          <w:tcW w:w="6805" w:type="dxa"/>
          <w:shd w:val="clear" w:color="auto" w:fill="auto"/>
          <w:vAlign w:val="center"/>
        </w:tcPr>
        <w:p w14:paraId="22F53C79" w14:textId="77777777" w:rsidR="0056031B" w:rsidRPr="000643F8" w:rsidRDefault="0056031B">
          <w:pPr>
            <w:pStyle w:val="Kopfzeile"/>
            <w:rPr>
              <w:rFonts w:ascii="Trebuchet MS" w:hAnsi="Trebuchet MS"/>
            </w:rPr>
          </w:pPr>
          <w:r w:rsidRPr="00276AA8">
            <w:rPr>
              <w:noProof/>
              <w:lang w:val="de-AT" w:eastAsia="de-AT"/>
            </w:rPr>
            <w:drawing>
              <wp:anchor distT="0" distB="0" distL="114300" distR="114300" simplePos="0" relativeHeight="251658240" behindDoc="0" locked="1" layoutInCell="1" allowOverlap="1" wp14:anchorId="23003BA4" wp14:editId="5AFCB800">
                <wp:simplePos x="0" y="0"/>
                <wp:positionH relativeFrom="column">
                  <wp:posOffset>-433070</wp:posOffset>
                </wp:positionH>
                <wp:positionV relativeFrom="page">
                  <wp:posOffset>5005705</wp:posOffset>
                </wp:positionV>
                <wp:extent cx="6803390" cy="4853940"/>
                <wp:effectExtent l="0" t="0" r="0" b="3810"/>
                <wp:wrapNone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3390" cy="485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26" w:type="dxa"/>
          <w:shd w:val="clear" w:color="auto" w:fill="auto"/>
          <w:vAlign w:val="center"/>
        </w:tcPr>
        <w:p w14:paraId="351DA063" w14:textId="77777777" w:rsidR="0056031B" w:rsidRPr="000643F8" w:rsidRDefault="0056031B" w:rsidP="000643F8">
          <w:pPr>
            <w:pStyle w:val="Kopfzeile"/>
            <w:jc w:val="right"/>
            <w:rPr>
              <w:rFonts w:ascii="Trebuchet MS" w:hAnsi="Trebuchet MS"/>
            </w:rPr>
          </w:pPr>
          <w:r>
            <w:rPr>
              <w:rFonts w:ascii="Trebuchet MS" w:hAnsi="Trebuchet MS"/>
              <w:noProof/>
              <w:lang w:val="de-AT" w:eastAsia="de-AT"/>
            </w:rPr>
            <w:drawing>
              <wp:inline distT="0" distB="0" distL="0" distR="0" wp14:anchorId="2C2BC566" wp14:editId="26409506">
                <wp:extent cx="1911350" cy="544195"/>
                <wp:effectExtent l="0" t="0" r="0" b="8255"/>
                <wp:docPr id="1" name="Picture 1">
                  <a:hlinkClick xmlns:a="http://schemas.openxmlformats.org/drawingml/2006/main" r:id="rId2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ssenwirtschaft_Austria_LOGO-mitverlauf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1350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3E758E" w14:textId="77777777" w:rsidR="0056031B" w:rsidRPr="00933B35" w:rsidRDefault="0056031B">
    <w:pPr>
      <w:pStyle w:val="Kopfzeile"/>
      <w:rPr>
        <w:rFonts w:ascii="Trebuchet MS" w:hAnsi="Trebuchet MS"/>
        <w:color w:val="FF0000"/>
      </w:rPr>
    </w:pPr>
  </w:p>
  <w:p w14:paraId="1A30B7EF" w14:textId="77777777" w:rsidR="0056031B" w:rsidRPr="00933B35" w:rsidRDefault="0056031B">
    <w:pPr>
      <w:pStyle w:val="Kopfzeile"/>
      <w:rPr>
        <w:rFonts w:ascii="Trebuchet MS" w:hAnsi="Trebuchet MS"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128C"/>
    <w:multiLevelType w:val="multilevel"/>
    <w:tmpl w:val="86480C76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711A13"/>
    <w:multiLevelType w:val="hybridMultilevel"/>
    <w:tmpl w:val="0FDEFC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22F5C"/>
    <w:multiLevelType w:val="multilevel"/>
    <w:tmpl w:val="31A4D8C0"/>
    <w:lvl w:ilvl="0">
      <w:start w:val="17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numFmt w:val="decimalZero"/>
      <w:lvlText w:val="%1.%2"/>
      <w:lvlJc w:val="left"/>
      <w:pPr>
        <w:ind w:left="1050" w:hanging="1050"/>
      </w:pPr>
      <w:rPr>
        <w:rFonts w:hint="default"/>
      </w:rPr>
    </w:lvl>
    <w:lvl w:ilvl="2">
      <w:start w:val="17"/>
      <w:numFmt w:val="decimal"/>
      <w:lvlText w:val="%1.%2-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-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676B76"/>
    <w:multiLevelType w:val="hybridMultilevel"/>
    <w:tmpl w:val="C3366F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864F1"/>
    <w:multiLevelType w:val="hybridMultilevel"/>
    <w:tmpl w:val="66C2ADCA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99A6FE2"/>
    <w:multiLevelType w:val="hybridMultilevel"/>
    <w:tmpl w:val="EED639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40C07"/>
    <w:multiLevelType w:val="hybridMultilevel"/>
    <w:tmpl w:val="46D4AF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62FBE"/>
    <w:multiLevelType w:val="hybridMultilevel"/>
    <w:tmpl w:val="B492F11A"/>
    <w:lvl w:ilvl="0" w:tplc="BFC217C6">
      <w:start w:val="1"/>
      <w:numFmt w:val="bullet"/>
      <w:pStyle w:val="Aufzhlungszeichen"/>
      <w:lvlText w:val=""/>
      <w:lvlJc w:val="left"/>
      <w:pPr>
        <w:tabs>
          <w:tab w:val="num" w:pos="644"/>
        </w:tabs>
        <w:ind w:left="927" w:hanging="56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D4380B"/>
    <w:multiLevelType w:val="hybridMultilevel"/>
    <w:tmpl w:val="6C185F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81AB6"/>
    <w:multiLevelType w:val="hybridMultilevel"/>
    <w:tmpl w:val="E3DC20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B0C5C"/>
    <w:multiLevelType w:val="hybridMultilevel"/>
    <w:tmpl w:val="0C80DF74"/>
    <w:lvl w:ilvl="0" w:tplc="DEC24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A251F"/>
    <w:multiLevelType w:val="hybridMultilevel"/>
    <w:tmpl w:val="98DA7EE2"/>
    <w:lvl w:ilvl="0" w:tplc="3E5CE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3160D"/>
    <w:multiLevelType w:val="multilevel"/>
    <w:tmpl w:val="41F81A9A"/>
    <w:lvl w:ilvl="0">
      <w:start w:val="17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3A631AD8"/>
    <w:multiLevelType w:val="hybridMultilevel"/>
    <w:tmpl w:val="0084381C"/>
    <w:lvl w:ilvl="0" w:tplc="A592850E">
      <w:numFmt w:val="bullet"/>
      <w:lvlText w:val="•"/>
      <w:lvlJc w:val="left"/>
      <w:pPr>
        <w:ind w:left="720" w:hanging="360"/>
      </w:pPr>
      <w:rPr>
        <w:rFonts w:ascii="DIN Offc Pro" w:eastAsia="Times New Roman" w:hAnsi="DIN Offc Pro" w:cs="DIN Offc Pro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655FC"/>
    <w:multiLevelType w:val="hybridMultilevel"/>
    <w:tmpl w:val="4B6E2936"/>
    <w:lvl w:ilvl="0" w:tplc="87B0E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9188D"/>
    <w:multiLevelType w:val="hybridMultilevel"/>
    <w:tmpl w:val="6EF665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F1865"/>
    <w:multiLevelType w:val="hybridMultilevel"/>
    <w:tmpl w:val="0DB072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2CEA"/>
    <w:multiLevelType w:val="hybridMultilevel"/>
    <w:tmpl w:val="B28E6E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E0BEB"/>
    <w:multiLevelType w:val="hybridMultilevel"/>
    <w:tmpl w:val="B42462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672C4"/>
    <w:multiLevelType w:val="hybridMultilevel"/>
    <w:tmpl w:val="217AB6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922EBB"/>
    <w:multiLevelType w:val="hybridMultilevel"/>
    <w:tmpl w:val="1C4E41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A7C1E"/>
    <w:multiLevelType w:val="hybridMultilevel"/>
    <w:tmpl w:val="99749F1A"/>
    <w:lvl w:ilvl="0" w:tplc="B8B6BFDE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5322C"/>
    <w:multiLevelType w:val="hybridMultilevel"/>
    <w:tmpl w:val="220CAA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91F37"/>
    <w:multiLevelType w:val="hybridMultilevel"/>
    <w:tmpl w:val="820804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3F1"/>
    <w:multiLevelType w:val="hybridMultilevel"/>
    <w:tmpl w:val="811EDAD0"/>
    <w:lvl w:ilvl="0" w:tplc="F7DE9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83303"/>
    <w:multiLevelType w:val="multilevel"/>
    <w:tmpl w:val="BCDCDD60"/>
    <w:lvl w:ilvl="0">
      <w:start w:val="1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066ED9"/>
    <w:multiLevelType w:val="hybridMultilevel"/>
    <w:tmpl w:val="9E1639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412210"/>
    <w:multiLevelType w:val="hybridMultilevel"/>
    <w:tmpl w:val="E0ACBF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33BBD"/>
    <w:multiLevelType w:val="multilevel"/>
    <w:tmpl w:val="F6941F78"/>
    <w:lvl w:ilvl="0">
      <w:start w:val="17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9" w15:restartNumberingAfterBreak="0">
    <w:nsid w:val="6F707E7C"/>
    <w:multiLevelType w:val="hybridMultilevel"/>
    <w:tmpl w:val="7EDC20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A62193"/>
    <w:multiLevelType w:val="hybridMultilevel"/>
    <w:tmpl w:val="726E73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C670E"/>
    <w:multiLevelType w:val="hybridMultilevel"/>
    <w:tmpl w:val="B436014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D5599C"/>
    <w:multiLevelType w:val="hybridMultilevel"/>
    <w:tmpl w:val="3BF0E958"/>
    <w:lvl w:ilvl="0" w:tplc="B8B6BFDE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367191">
    <w:abstractNumId w:val="7"/>
  </w:num>
  <w:num w:numId="2" w16cid:durableId="74278973">
    <w:abstractNumId w:val="11"/>
  </w:num>
  <w:num w:numId="3" w16cid:durableId="955677694">
    <w:abstractNumId w:val="6"/>
  </w:num>
  <w:num w:numId="4" w16cid:durableId="1152454649">
    <w:abstractNumId w:val="30"/>
  </w:num>
  <w:num w:numId="5" w16cid:durableId="601258289">
    <w:abstractNumId w:val="10"/>
  </w:num>
  <w:num w:numId="6" w16cid:durableId="604923956">
    <w:abstractNumId w:val="24"/>
  </w:num>
  <w:num w:numId="7" w16cid:durableId="2061393414">
    <w:abstractNumId w:val="14"/>
  </w:num>
  <w:num w:numId="8" w16cid:durableId="845485089">
    <w:abstractNumId w:val="27"/>
  </w:num>
  <w:num w:numId="9" w16cid:durableId="8021554">
    <w:abstractNumId w:val="19"/>
  </w:num>
  <w:num w:numId="10" w16cid:durableId="1301954857">
    <w:abstractNumId w:val="3"/>
  </w:num>
  <w:num w:numId="11" w16cid:durableId="47194754">
    <w:abstractNumId w:val="15"/>
  </w:num>
  <w:num w:numId="12" w16cid:durableId="456342720">
    <w:abstractNumId w:val="16"/>
  </w:num>
  <w:num w:numId="13" w16cid:durableId="1724326238">
    <w:abstractNumId w:val="13"/>
  </w:num>
  <w:num w:numId="14" w16cid:durableId="1166091721">
    <w:abstractNumId w:val="28"/>
  </w:num>
  <w:num w:numId="15" w16cid:durableId="1730877363">
    <w:abstractNumId w:val="2"/>
  </w:num>
  <w:num w:numId="16" w16cid:durableId="23140683">
    <w:abstractNumId w:val="12"/>
  </w:num>
  <w:num w:numId="17" w16cid:durableId="369308995">
    <w:abstractNumId w:val="10"/>
  </w:num>
  <w:num w:numId="18" w16cid:durableId="1799644520">
    <w:abstractNumId w:val="25"/>
  </w:num>
  <w:num w:numId="19" w16cid:durableId="1102845645">
    <w:abstractNumId w:val="0"/>
  </w:num>
  <w:num w:numId="20" w16cid:durableId="277487953">
    <w:abstractNumId w:val="22"/>
  </w:num>
  <w:num w:numId="21" w16cid:durableId="1873150748">
    <w:abstractNumId w:val="1"/>
  </w:num>
  <w:num w:numId="22" w16cid:durableId="1851289955">
    <w:abstractNumId w:val="8"/>
  </w:num>
  <w:num w:numId="23" w16cid:durableId="1731727559">
    <w:abstractNumId w:val="20"/>
  </w:num>
  <w:num w:numId="24" w16cid:durableId="1520925466">
    <w:abstractNumId w:val="26"/>
  </w:num>
  <w:num w:numId="25" w16cid:durableId="1157919589">
    <w:abstractNumId w:val="17"/>
  </w:num>
  <w:num w:numId="26" w16cid:durableId="448664112">
    <w:abstractNumId w:val="31"/>
  </w:num>
  <w:num w:numId="27" w16cid:durableId="865942296">
    <w:abstractNumId w:val="23"/>
  </w:num>
  <w:num w:numId="28" w16cid:durableId="1344824291">
    <w:abstractNumId w:val="18"/>
  </w:num>
  <w:num w:numId="29" w16cid:durableId="934244593">
    <w:abstractNumId w:val="5"/>
  </w:num>
  <w:num w:numId="30" w16cid:durableId="732856115">
    <w:abstractNumId w:val="9"/>
  </w:num>
  <w:num w:numId="31" w16cid:durableId="2005082076">
    <w:abstractNumId w:val="4"/>
  </w:num>
  <w:num w:numId="32" w16cid:durableId="1079256362">
    <w:abstractNumId w:val="29"/>
  </w:num>
  <w:num w:numId="33" w16cid:durableId="1537934336">
    <w:abstractNumId w:val="21"/>
  </w:num>
  <w:num w:numId="34" w16cid:durableId="405956383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IsSaved" w:val="橄摠㽨Ƿ࣠찔攳"/>
    <w:docVar w:name="Savename" w:val="w:docVa"/>
  </w:docVars>
  <w:rsids>
    <w:rsidRoot w:val="00810D73"/>
    <w:rsid w:val="00000F91"/>
    <w:rsid w:val="0000132A"/>
    <w:rsid w:val="000025CD"/>
    <w:rsid w:val="00002BEF"/>
    <w:rsid w:val="00002C6C"/>
    <w:rsid w:val="00005707"/>
    <w:rsid w:val="00006CA7"/>
    <w:rsid w:val="00007258"/>
    <w:rsid w:val="000077AF"/>
    <w:rsid w:val="000108ED"/>
    <w:rsid w:val="00011633"/>
    <w:rsid w:val="0001265B"/>
    <w:rsid w:val="00014580"/>
    <w:rsid w:val="000151DA"/>
    <w:rsid w:val="00016407"/>
    <w:rsid w:val="00016E8C"/>
    <w:rsid w:val="00021A2E"/>
    <w:rsid w:val="00022069"/>
    <w:rsid w:val="00024196"/>
    <w:rsid w:val="000242AF"/>
    <w:rsid w:val="000258DB"/>
    <w:rsid w:val="0002716C"/>
    <w:rsid w:val="00027234"/>
    <w:rsid w:val="00027763"/>
    <w:rsid w:val="000310E7"/>
    <w:rsid w:val="00031EFA"/>
    <w:rsid w:val="0003293A"/>
    <w:rsid w:val="00033927"/>
    <w:rsid w:val="000343F8"/>
    <w:rsid w:val="0003446B"/>
    <w:rsid w:val="00034A08"/>
    <w:rsid w:val="000367B5"/>
    <w:rsid w:val="00037DBB"/>
    <w:rsid w:val="0004045A"/>
    <w:rsid w:val="00040B1B"/>
    <w:rsid w:val="00041FC9"/>
    <w:rsid w:val="00042B1B"/>
    <w:rsid w:val="00042EF6"/>
    <w:rsid w:val="00044817"/>
    <w:rsid w:val="00045F43"/>
    <w:rsid w:val="00046438"/>
    <w:rsid w:val="00047655"/>
    <w:rsid w:val="00051238"/>
    <w:rsid w:val="00054B56"/>
    <w:rsid w:val="00060304"/>
    <w:rsid w:val="000618EC"/>
    <w:rsid w:val="00061AC6"/>
    <w:rsid w:val="000643F8"/>
    <w:rsid w:val="000648D9"/>
    <w:rsid w:val="00064DC8"/>
    <w:rsid w:val="00070213"/>
    <w:rsid w:val="000705CA"/>
    <w:rsid w:val="000715E1"/>
    <w:rsid w:val="00074B47"/>
    <w:rsid w:val="0007534F"/>
    <w:rsid w:val="00075804"/>
    <w:rsid w:val="000764BB"/>
    <w:rsid w:val="00076AF0"/>
    <w:rsid w:val="0007740A"/>
    <w:rsid w:val="0007779D"/>
    <w:rsid w:val="00077B06"/>
    <w:rsid w:val="00084300"/>
    <w:rsid w:val="000845E6"/>
    <w:rsid w:val="00084610"/>
    <w:rsid w:val="00086815"/>
    <w:rsid w:val="000876E5"/>
    <w:rsid w:val="000877DF"/>
    <w:rsid w:val="00087EDB"/>
    <w:rsid w:val="0009090C"/>
    <w:rsid w:val="00090D66"/>
    <w:rsid w:val="00092CE1"/>
    <w:rsid w:val="00092E46"/>
    <w:rsid w:val="00093403"/>
    <w:rsid w:val="00093867"/>
    <w:rsid w:val="00093C02"/>
    <w:rsid w:val="000949A0"/>
    <w:rsid w:val="00095FDF"/>
    <w:rsid w:val="000961D7"/>
    <w:rsid w:val="0009754B"/>
    <w:rsid w:val="000A2B60"/>
    <w:rsid w:val="000A3A9C"/>
    <w:rsid w:val="000A5FED"/>
    <w:rsid w:val="000A6100"/>
    <w:rsid w:val="000A78D4"/>
    <w:rsid w:val="000A7B47"/>
    <w:rsid w:val="000B055C"/>
    <w:rsid w:val="000B2C09"/>
    <w:rsid w:val="000B4385"/>
    <w:rsid w:val="000B46BA"/>
    <w:rsid w:val="000B4FE3"/>
    <w:rsid w:val="000B4FE7"/>
    <w:rsid w:val="000B53B6"/>
    <w:rsid w:val="000B70E0"/>
    <w:rsid w:val="000B75BE"/>
    <w:rsid w:val="000C0665"/>
    <w:rsid w:val="000C150F"/>
    <w:rsid w:val="000C1C22"/>
    <w:rsid w:val="000C3BAB"/>
    <w:rsid w:val="000C477B"/>
    <w:rsid w:val="000C4AA2"/>
    <w:rsid w:val="000C5AFF"/>
    <w:rsid w:val="000C721C"/>
    <w:rsid w:val="000C7578"/>
    <w:rsid w:val="000C772A"/>
    <w:rsid w:val="000C793D"/>
    <w:rsid w:val="000D1C60"/>
    <w:rsid w:val="000D39B3"/>
    <w:rsid w:val="000D5585"/>
    <w:rsid w:val="000D57FA"/>
    <w:rsid w:val="000D5B99"/>
    <w:rsid w:val="000D66DB"/>
    <w:rsid w:val="000D6A0F"/>
    <w:rsid w:val="000D6B31"/>
    <w:rsid w:val="000D6B7F"/>
    <w:rsid w:val="000D72B0"/>
    <w:rsid w:val="000D7973"/>
    <w:rsid w:val="000E0333"/>
    <w:rsid w:val="000E10BF"/>
    <w:rsid w:val="000E13D0"/>
    <w:rsid w:val="000E3893"/>
    <w:rsid w:val="000E38F9"/>
    <w:rsid w:val="000E3EEF"/>
    <w:rsid w:val="000E4FF5"/>
    <w:rsid w:val="000E7348"/>
    <w:rsid w:val="000E7B0A"/>
    <w:rsid w:val="000F0073"/>
    <w:rsid w:val="000F02B6"/>
    <w:rsid w:val="000F2229"/>
    <w:rsid w:val="000F23A0"/>
    <w:rsid w:val="000F24C7"/>
    <w:rsid w:val="000F33A7"/>
    <w:rsid w:val="000F53D6"/>
    <w:rsid w:val="000F6601"/>
    <w:rsid w:val="000F76A4"/>
    <w:rsid w:val="00101884"/>
    <w:rsid w:val="00101C05"/>
    <w:rsid w:val="00102088"/>
    <w:rsid w:val="00102C3A"/>
    <w:rsid w:val="0010411C"/>
    <w:rsid w:val="00105D83"/>
    <w:rsid w:val="00106FE6"/>
    <w:rsid w:val="00107C64"/>
    <w:rsid w:val="001104DF"/>
    <w:rsid w:val="00110AA0"/>
    <w:rsid w:val="00111030"/>
    <w:rsid w:val="00112EA8"/>
    <w:rsid w:val="00113966"/>
    <w:rsid w:val="0011672A"/>
    <w:rsid w:val="00120216"/>
    <w:rsid w:val="00123383"/>
    <w:rsid w:val="00123F14"/>
    <w:rsid w:val="00124D53"/>
    <w:rsid w:val="00124FE2"/>
    <w:rsid w:val="00126CE0"/>
    <w:rsid w:val="00130098"/>
    <w:rsid w:val="0013095A"/>
    <w:rsid w:val="00131720"/>
    <w:rsid w:val="0013250C"/>
    <w:rsid w:val="00136089"/>
    <w:rsid w:val="00137739"/>
    <w:rsid w:val="00141012"/>
    <w:rsid w:val="001420D4"/>
    <w:rsid w:val="00142D61"/>
    <w:rsid w:val="001431B9"/>
    <w:rsid w:val="00144061"/>
    <w:rsid w:val="00146E78"/>
    <w:rsid w:val="00150759"/>
    <w:rsid w:val="00150AB6"/>
    <w:rsid w:val="00150C91"/>
    <w:rsid w:val="00151658"/>
    <w:rsid w:val="0015209F"/>
    <w:rsid w:val="00155416"/>
    <w:rsid w:val="001561A4"/>
    <w:rsid w:val="001669BC"/>
    <w:rsid w:val="0017004C"/>
    <w:rsid w:val="00170C86"/>
    <w:rsid w:val="00171E7C"/>
    <w:rsid w:val="00175582"/>
    <w:rsid w:val="00175ACA"/>
    <w:rsid w:val="0017627D"/>
    <w:rsid w:val="001802F3"/>
    <w:rsid w:val="0018056C"/>
    <w:rsid w:val="001828ED"/>
    <w:rsid w:val="00183E6D"/>
    <w:rsid w:val="00184B68"/>
    <w:rsid w:val="0018572C"/>
    <w:rsid w:val="00186FE3"/>
    <w:rsid w:val="001876F8"/>
    <w:rsid w:val="00190181"/>
    <w:rsid w:val="00192745"/>
    <w:rsid w:val="00192EBE"/>
    <w:rsid w:val="001930FC"/>
    <w:rsid w:val="00193FDE"/>
    <w:rsid w:val="00195261"/>
    <w:rsid w:val="00196480"/>
    <w:rsid w:val="00197F90"/>
    <w:rsid w:val="001A083B"/>
    <w:rsid w:val="001A0B11"/>
    <w:rsid w:val="001A2CBE"/>
    <w:rsid w:val="001A2EC2"/>
    <w:rsid w:val="001A2EE4"/>
    <w:rsid w:val="001A560F"/>
    <w:rsid w:val="001A7647"/>
    <w:rsid w:val="001A7EB3"/>
    <w:rsid w:val="001B147A"/>
    <w:rsid w:val="001B18D5"/>
    <w:rsid w:val="001B4B3F"/>
    <w:rsid w:val="001C1223"/>
    <w:rsid w:val="001C1AA8"/>
    <w:rsid w:val="001C7BE9"/>
    <w:rsid w:val="001C7D09"/>
    <w:rsid w:val="001D01FA"/>
    <w:rsid w:val="001D17BD"/>
    <w:rsid w:val="001D1D9B"/>
    <w:rsid w:val="001D20CA"/>
    <w:rsid w:val="001D2A57"/>
    <w:rsid w:val="001D3E77"/>
    <w:rsid w:val="001D49AB"/>
    <w:rsid w:val="001D57AB"/>
    <w:rsid w:val="001D7517"/>
    <w:rsid w:val="001D7E5A"/>
    <w:rsid w:val="001E1BB2"/>
    <w:rsid w:val="001E5C38"/>
    <w:rsid w:val="001E6147"/>
    <w:rsid w:val="001E76FC"/>
    <w:rsid w:val="001E7D2C"/>
    <w:rsid w:val="001F00C6"/>
    <w:rsid w:val="001F0CBE"/>
    <w:rsid w:val="001F228A"/>
    <w:rsid w:val="001F5397"/>
    <w:rsid w:val="001F5A12"/>
    <w:rsid w:val="00200005"/>
    <w:rsid w:val="00202D6C"/>
    <w:rsid w:val="00203AA3"/>
    <w:rsid w:val="00204E47"/>
    <w:rsid w:val="0020769C"/>
    <w:rsid w:val="00210C23"/>
    <w:rsid w:val="0021360D"/>
    <w:rsid w:val="002137DB"/>
    <w:rsid w:val="00213F15"/>
    <w:rsid w:val="00213F6C"/>
    <w:rsid w:val="00215FB8"/>
    <w:rsid w:val="002162F4"/>
    <w:rsid w:val="002165D0"/>
    <w:rsid w:val="00221154"/>
    <w:rsid w:val="00221B24"/>
    <w:rsid w:val="00221E87"/>
    <w:rsid w:val="00222E3D"/>
    <w:rsid w:val="00224AD6"/>
    <w:rsid w:val="002250B6"/>
    <w:rsid w:val="00225E4F"/>
    <w:rsid w:val="00226ED8"/>
    <w:rsid w:val="0022755D"/>
    <w:rsid w:val="00231094"/>
    <w:rsid w:val="00233122"/>
    <w:rsid w:val="00234136"/>
    <w:rsid w:val="002343C1"/>
    <w:rsid w:val="0023456B"/>
    <w:rsid w:val="0024061B"/>
    <w:rsid w:val="002408AE"/>
    <w:rsid w:val="002418EA"/>
    <w:rsid w:val="00241BAF"/>
    <w:rsid w:val="00242B99"/>
    <w:rsid w:val="002442E6"/>
    <w:rsid w:val="00245474"/>
    <w:rsid w:val="00245AF1"/>
    <w:rsid w:val="00247E00"/>
    <w:rsid w:val="00250465"/>
    <w:rsid w:val="002514E6"/>
    <w:rsid w:val="00253B53"/>
    <w:rsid w:val="002549D1"/>
    <w:rsid w:val="00255A52"/>
    <w:rsid w:val="0026080C"/>
    <w:rsid w:val="0026143C"/>
    <w:rsid w:val="002617B6"/>
    <w:rsid w:val="00262954"/>
    <w:rsid w:val="00263561"/>
    <w:rsid w:val="002636FA"/>
    <w:rsid w:val="002644C4"/>
    <w:rsid w:val="0026485C"/>
    <w:rsid w:val="00264D60"/>
    <w:rsid w:val="0026502D"/>
    <w:rsid w:val="00265815"/>
    <w:rsid w:val="0027236F"/>
    <w:rsid w:val="00272B38"/>
    <w:rsid w:val="00273067"/>
    <w:rsid w:val="002739B4"/>
    <w:rsid w:val="00275658"/>
    <w:rsid w:val="00276311"/>
    <w:rsid w:val="00280850"/>
    <w:rsid w:val="00280F8E"/>
    <w:rsid w:val="00281421"/>
    <w:rsid w:val="00282FEA"/>
    <w:rsid w:val="002843BE"/>
    <w:rsid w:val="00284DD7"/>
    <w:rsid w:val="0028584E"/>
    <w:rsid w:val="00285E1C"/>
    <w:rsid w:val="00286211"/>
    <w:rsid w:val="00291E2F"/>
    <w:rsid w:val="00291F9B"/>
    <w:rsid w:val="00292271"/>
    <w:rsid w:val="00293B17"/>
    <w:rsid w:val="00293D3A"/>
    <w:rsid w:val="0029583F"/>
    <w:rsid w:val="00295D76"/>
    <w:rsid w:val="002962FA"/>
    <w:rsid w:val="0029737B"/>
    <w:rsid w:val="00297573"/>
    <w:rsid w:val="002A0F75"/>
    <w:rsid w:val="002A12CB"/>
    <w:rsid w:val="002A22A6"/>
    <w:rsid w:val="002A3964"/>
    <w:rsid w:val="002A3A33"/>
    <w:rsid w:val="002A4A10"/>
    <w:rsid w:val="002A53C8"/>
    <w:rsid w:val="002A742F"/>
    <w:rsid w:val="002B0ACD"/>
    <w:rsid w:val="002B10A0"/>
    <w:rsid w:val="002B1290"/>
    <w:rsid w:val="002B16F0"/>
    <w:rsid w:val="002B1F84"/>
    <w:rsid w:val="002B30A4"/>
    <w:rsid w:val="002B5C64"/>
    <w:rsid w:val="002B65C9"/>
    <w:rsid w:val="002B6727"/>
    <w:rsid w:val="002B67E8"/>
    <w:rsid w:val="002B6EA6"/>
    <w:rsid w:val="002B788C"/>
    <w:rsid w:val="002C1B7B"/>
    <w:rsid w:val="002C2505"/>
    <w:rsid w:val="002C2FC4"/>
    <w:rsid w:val="002C367B"/>
    <w:rsid w:val="002C3A1A"/>
    <w:rsid w:val="002C4665"/>
    <w:rsid w:val="002C5B82"/>
    <w:rsid w:val="002C7050"/>
    <w:rsid w:val="002C73E6"/>
    <w:rsid w:val="002D0571"/>
    <w:rsid w:val="002D0BFA"/>
    <w:rsid w:val="002D1200"/>
    <w:rsid w:val="002D4AF2"/>
    <w:rsid w:val="002D57B5"/>
    <w:rsid w:val="002D6CA1"/>
    <w:rsid w:val="002E0B62"/>
    <w:rsid w:val="002E1017"/>
    <w:rsid w:val="002E13C7"/>
    <w:rsid w:val="002E2B35"/>
    <w:rsid w:val="002E2D03"/>
    <w:rsid w:val="002E3204"/>
    <w:rsid w:val="002E53B3"/>
    <w:rsid w:val="002E53D3"/>
    <w:rsid w:val="002E53EA"/>
    <w:rsid w:val="002E5E00"/>
    <w:rsid w:val="002E6B33"/>
    <w:rsid w:val="002E6BEF"/>
    <w:rsid w:val="002F01B9"/>
    <w:rsid w:val="002F13B5"/>
    <w:rsid w:val="002F14B4"/>
    <w:rsid w:val="002F1DDE"/>
    <w:rsid w:val="002F1F91"/>
    <w:rsid w:val="002F312B"/>
    <w:rsid w:val="002F5375"/>
    <w:rsid w:val="002F6920"/>
    <w:rsid w:val="00302A1F"/>
    <w:rsid w:val="00303C31"/>
    <w:rsid w:val="003053BF"/>
    <w:rsid w:val="00306731"/>
    <w:rsid w:val="0030750C"/>
    <w:rsid w:val="00307B9B"/>
    <w:rsid w:val="00307DDA"/>
    <w:rsid w:val="00315330"/>
    <w:rsid w:val="003212A2"/>
    <w:rsid w:val="00321616"/>
    <w:rsid w:val="003219A4"/>
    <w:rsid w:val="0032205B"/>
    <w:rsid w:val="0032322F"/>
    <w:rsid w:val="003234ED"/>
    <w:rsid w:val="003237AB"/>
    <w:rsid w:val="00323AFF"/>
    <w:rsid w:val="00324B39"/>
    <w:rsid w:val="00325D1C"/>
    <w:rsid w:val="00327332"/>
    <w:rsid w:val="00333247"/>
    <w:rsid w:val="003352B2"/>
    <w:rsid w:val="00340226"/>
    <w:rsid w:val="003421C9"/>
    <w:rsid w:val="00342E71"/>
    <w:rsid w:val="0034397B"/>
    <w:rsid w:val="00343A0B"/>
    <w:rsid w:val="00346188"/>
    <w:rsid w:val="0034712A"/>
    <w:rsid w:val="003509BB"/>
    <w:rsid w:val="00350CF2"/>
    <w:rsid w:val="00352E8A"/>
    <w:rsid w:val="00355D80"/>
    <w:rsid w:val="00355DD9"/>
    <w:rsid w:val="00356076"/>
    <w:rsid w:val="0035798A"/>
    <w:rsid w:val="00357DCA"/>
    <w:rsid w:val="003602DE"/>
    <w:rsid w:val="00360572"/>
    <w:rsid w:val="003605B4"/>
    <w:rsid w:val="003611A0"/>
    <w:rsid w:val="00361AB1"/>
    <w:rsid w:val="00363515"/>
    <w:rsid w:val="00363C0C"/>
    <w:rsid w:val="0036537A"/>
    <w:rsid w:val="00365D4D"/>
    <w:rsid w:val="00366851"/>
    <w:rsid w:val="0036786A"/>
    <w:rsid w:val="0037233F"/>
    <w:rsid w:val="00372CB0"/>
    <w:rsid w:val="00374426"/>
    <w:rsid w:val="003752E2"/>
    <w:rsid w:val="003752F4"/>
    <w:rsid w:val="00375DB2"/>
    <w:rsid w:val="003768FB"/>
    <w:rsid w:val="00377B76"/>
    <w:rsid w:val="003811E0"/>
    <w:rsid w:val="00381E49"/>
    <w:rsid w:val="00381EFD"/>
    <w:rsid w:val="0038306F"/>
    <w:rsid w:val="003839A7"/>
    <w:rsid w:val="00384693"/>
    <w:rsid w:val="00384B1D"/>
    <w:rsid w:val="00385918"/>
    <w:rsid w:val="00385BDD"/>
    <w:rsid w:val="003867D3"/>
    <w:rsid w:val="00390A7F"/>
    <w:rsid w:val="003942E2"/>
    <w:rsid w:val="00396D59"/>
    <w:rsid w:val="00397EA3"/>
    <w:rsid w:val="003A0C30"/>
    <w:rsid w:val="003A3AAC"/>
    <w:rsid w:val="003A56EC"/>
    <w:rsid w:val="003A5C29"/>
    <w:rsid w:val="003A618C"/>
    <w:rsid w:val="003A704B"/>
    <w:rsid w:val="003A70BB"/>
    <w:rsid w:val="003B0502"/>
    <w:rsid w:val="003B2052"/>
    <w:rsid w:val="003B2A94"/>
    <w:rsid w:val="003B447E"/>
    <w:rsid w:val="003B4ABC"/>
    <w:rsid w:val="003B56F1"/>
    <w:rsid w:val="003B61D0"/>
    <w:rsid w:val="003B7452"/>
    <w:rsid w:val="003B789D"/>
    <w:rsid w:val="003C1260"/>
    <w:rsid w:val="003C1739"/>
    <w:rsid w:val="003C1F38"/>
    <w:rsid w:val="003C3243"/>
    <w:rsid w:val="003C368E"/>
    <w:rsid w:val="003C383E"/>
    <w:rsid w:val="003C3EF8"/>
    <w:rsid w:val="003C4161"/>
    <w:rsid w:val="003C5B14"/>
    <w:rsid w:val="003C6B83"/>
    <w:rsid w:val="003C7153"/>
    <w:rsid w:val="003C75A8"/>
    <w:rsid w:val="003C7976"/>
    <w:rsid w:val="003D0889"/>
    <w:rsid w:val="003D0ADD"/>
    <w:rsid w:val="003D10E1"/>
    <w:rsid w:val="003D1311"/>
    <w:rsid w:val="003D14E8"/>
    <w:rsid w:val="003D4298"/>
    <w:rsid w:val="003D4815"/>
    <w:rsid w:val="003D50BC"/>
    <w:rsid w:val="003D5194"/>
    <w:rsid w:val="003D5580"/>
    <w:rsid w:val="003D60CE"/>
    <w:rsid w:val="003E07E4"/>
    <w:rsid w:val="003E1148"/>
    <w:rsid w:val="003E130B"/>
    <w:rsid w:val="003E1FBA"/>
    <w:rsid w:val="003E2408"/>
    <w:rsid w:val="003E3A75"/>
    <w:rsid w:val="003E3EDB"/>
    <w:rsid w:val="003E46EB"/>
    <w:rsid w:val="003E4DD7"/>
    <w:rsid w:val="003E772A"/>
    <w:rsid w:val="003F1599"/>
    <w:rsid w:val="003F27F8"/>
    <w:rsid w:val="003F399F"/>
    <w:rsid w:val="003F4B46"/>
    <w:rsid w:val="003F5606"/>
    <w:rsid w:val="003F594E"/>
    <w:rsid w:val="003F5B94"/>
    <w:rsid w:val="003F6157"/>
    <w:rsid w:val="003F6AEB"/>
    <w:rsid w:val="0040052E"/>
    <w:rsid w:val="00400595"/>
    <w:rsid w:val="00402853"/>
    <w:rsid w:val="00402A10"/>
    <w:rsid w:val="00405191"/>
    <w:rsid w:val="00406452"/>
    <w:rsid w:val="00407120"/>
    <w:rsid w:val="0041052B"/>
    <w:rsid w:val="00410D78"/>
    <w:rsid w:val="004135A4"/>
    <w:rsid w:val="00413B1B"/>
    <w:rsid w:val="0041622A"/>
    <w:rsid w:val="00416346"/>
    <w:rsid w:val="00416AAC"/>
    <w:rsid w:val="00417832"/>
    <w:rsid w:val="00420279"/>
    <w:rsid w:val="00420746"/>
    <w:rsid w:val="00421E04"/>
    <w:rsid w:val="00422F9B"/>
    <w:rsid w:val="00427724"/>
    <w:rsid w:val="00427A54"/>
    <w:rsid w:val="004308C7"/>
    <w:rsid w:val="00431240"/>
    <w:rsid w:val="00434662"/>
    <w:rsid w:val="0043554E"/>
    <w:rsid w:val="00436A30"/>
    <w:rsid w:val="00440B5F"/>
    <w:rsid w:val="00440D9B"/>
    <w:rsid w:val="004430DC"/>
    <w:rsid w:val="004438F8"/>
    <w:rsid w:val="00443BBB"/>
    <w:rsid w:val="004462FB"/>
    <w:rsid w:val="00452D53"/>
    <w:rsid w:val="00454FEE"/>
    <w:rsid w:val="00456B6D"/>
    <w:rsid w:val="0045748A"/>
    <w:rsid w:val="004578E4"/>
    <w:rsid w:val="00457E18"/>
    <w:rsid w:val="004602FC"/>
    <w:rsid w:val="00461A98"/>
    <w:rsid w:val="00463F04"/>
    <w:rsid w:val="00463FBA"/>
    <w:rsid w:val="004652F1"/>
    <w:rsid w:val="00465FBE"/>
    <w:rsid w:val="0046691A"/>
    <w:rsid w:val="0046696D"/>
    <w:rsid w:val="00466E82"/>
    <w:rsid w:val="00467E5F"/>
    <w:rsid w:val="00474739"/>
    <w:rsid w:val="0047617D"/>
    <w:rsid w:val="00477483"/>
    <w:rsid w:val="00477E3F"/>
    <w:rsid w:val="0048217B"/>
    <w:rsid w:val="00485D4B"/>
    <w:rsid w:val="004870E5"/>
    <w:rsid w:val="0049153F"/>
    <w:rsid w:val="00491A38"/>
    <w:rsid w:val="0049218D"/>
    <w:rsid w:val="00492E92"/>
    <w:rsid w:val="00493A5A"/>
    <w:rsid w:val="00493CAA"/>
    <w:rsid w:val="00493D66"/>
    <w:rsid w:val="004956E5"/>
    <w:rsid w:val="00496776"/>
    <w:rsid w:val="004972F1"/>
    <w:rsid w:val="004A1C6B"/>
    <w:rsid w:val="004A3F53"/>
    <w:rsid w:val="004B063E"/>
    <w:rsid w:val="004B2903"/>
    <w:rsid w:val="004B3612"/>
    <w:rsid w:val="004B4C69"/>
    <w:rsid w:val="004B56E5"/>
    <w:rsid w:val="004C0DCB"/>
    <w:rsid w:val="004C11CF"/>
    <w:rsid w:val="004C121B"/>
    <w:rsid w:val="004C15F5"/>
    <w:rsid w:val="004C2BF2"/>
    <w:rsid w:val="004C43EB"/>
    <w:rsid w:val="004C5E5D"/>
    <w:rsid w:val="004C5FE7"/>
    <w:rsid w:val="004C6048"/>
    <w:rsid w:val="004C6A8B"/>
    <w:rsid w:val="004D2E24"/>
    <w:rsid w:val="004D3C97"/>
    <w:rsid w:val="004D522F"/>
    <w:rsid w:val="004D561A"/>
    <w:rsid w:val="004D6494"/>
    <w:rsid w:val="004E143B"/>
    <w:rsid w:val="004E15E2"/>
    <w:rsid w:val="004E1BD0"/>
    <w:rsid w:val="004E337F"/>
    <w:rsid w:val="004E4D40"/>
    <w:rsid w:val="004E7E52"/>
    <w:rsid w:val="004F1685"/>
    <w:rsid w:val="004F1A41"/>
    <w:rsid w:val="004F2895"/>
    <w:rsid w:val="004F354D"/>
    <w:rsid w:val="004F38EC"/>
    <w:rsid w:val="004F3A4E"/>
    <w:rsid w:val="004F3A85"/>
    <w:rsid w:val="004F422B"/>
    <w:rsid w:val="004F4987"/>
    <w:rsid w:val="004F6885"/>
    <w:rsid w:val="004F6A5C"/>
    <w:rsid w:val="004F6E26"/>
    <w:rsid w:val="004F7611"/>
    <w:rsid w:val="00502238"/>
    <w:rsid w:val="0050229B"/>
    <w:rsid w:val="00502C17"/>
    <w:rsid w:val="00504076"/>
    <w:rsid w:val="005063D0"/>
    <w:rsid w:val="00506829"/>
    <w:rsid w:val="00506ACF"/>
    <w:rsid w:val="005100A5"/>
    <w:rsid w:val="00511F8E"/>
    <w:rsid w:val="00512B07"/>
    <w:rsid w:val="00516009"/>
    <w:rsid w:val="005170D4"/>
    <w:rsid w:val="0052250E"/>
    <w:rsid w:val="00523207"/>
    <w:rsid w:val="00524555"/>
    <w:rsid w:val="00524C82"/>
    <w:rsid w:val="00524CCA"/>
    <w:rsid w:val="005268D2"/>
    <w:rsid w:val="00532303"/>
    <w:rsid w:val="0053270C"/>
    <w:rsid w:val="00532C6E"/>
    <w:rsid w:val="00532D38"/>
    <w:rsid w:val="00533172"/>
    <w:rsid w:val="0053498A"/>
    <w:rsid w:val="00535526"/>
    <w:rsid w:val="00535717"/>
    <w:rsid w:val="00536886"/>
    <w:rsid w:val="00536D39"/>
    <w:rsid w:val="00537C08"/>
    <w:rsid w:val="005400B4"/>
    <w:rsid w:val="00540ADD"/>
    <w:rsid w:val="00540CF7"/>
    <w:rsid w:val="005418DB"/>
    <w:rsid w:val="00543458"/>
    <w:rsid w:val="0054347E"/>
    <w:rsid w:val="005434BE"/>
    <w:rsid w:val="00544863"/>
    <w:rsid w:val="005452E9"/>
    <w:rsid w:val="005458DA"/>
    <w:rsid w:val="005471C1"/>
    <w:rsid w:val="0055176D"/>
    <w:rsid w:val="00552679"/>
    <w:rsid w:val="00552F9A"/>
    <w:rsid w:val="00553397"/>
    <w:rsid w:val="00554226"/>
    <w:rsid w:val="005543E4"/>
    <w:rsid w:val="0055507B"/>
    <w:rsid w:val="00555164"/>
    <w:rsid w:val="005569B0"/>
    <w:rsid w:val="0056031B"/>
    <w:rsid w:val="00562F38"/>
    <w:rsid w:val="00563530"/>
    <w:rsid w:val="00563F12"/>
    <w:rsid w:val="00564ACD"/>
    <w:rsid w:val="00564EB7"/>
    <w:rsid w:val="0056630B"/>
    <w:rsid w:val="005704F2"/>
    <w:rsid w:val="00570DF7"/>
    <w:rsid w:val="00571DDE"/>
    <w:rsid w:val="005734CB"/>
    <w:rsid w:val="00573671"/>
    <w:rsid w:val="005739CA"/>
    <w:rsid w:val="005754AA"/>
    <w:rsid w:val="00577460"/>
    <w:rsid w:val="00580307"/>
    <w:rsid w:val="005804DE"/>
    <w:rsid w:val="005806DE"/>
    <w:rsid w:val="0058175D"/>
    <w:rsid w:val="005837B6"/>
    <w:rsid w:val="00583C77"/>
    <w:rsid w:val="0058404B"/>
    <w:rsid w:val="00586E99"/>
    <w:rsid w:val="00591461"/>
    <w:rsid w:val="005918AF"/>
    <w:rsid w:val="005920A7"/>
    <w:rsid w:val="005945C0"/>
    <w:rsid w:val="00594C38"/>
    <w:rsid w:val="0059597E"/>
    <w:rsid w:val="00596066"/>
    <w:rsid w:val="00597333"/>
    <w:rsid w:val="005979CB"/>
    <w:rsid w:val="005A1549"/>
    <w:rsid w:val="005A1B83"/>
    <w:rsid w:val="005A1F2F"/>
    <w:rsid w:val="005A1F77"/>
    <w:rsid w:val="005A2397"/>
    <w:rsid w:val="005A2636"/>
    <w:rsid w:val="005A2B8A"/>
    <w:rsid w:val="005A367F"/>
    <w:rsid w:val="005A5997"/>
    <w:rsid w:val="005A7C44"/>
    <w:rsid w:val="005B0490"/>
    <w:rsid w:val="005B060B"/>
    <w:rsid w:val="005B0780"/>
    <w:rsid w:val="005B2494"/>
    <w:rsid w:val="005B4117"/>
    <w:rsid w:val="005B49DC"/>
    <w:rsid w:val="005B5C02"/>
    <w:rsid w:val="005B7094"/>
    <w:rsid w:val="005B7C11"/>
    <w:rsid w:val="005C06A0"/>
    <w:rsid w:val="005C2D35"/>
    <w:rsid w:val="005C39EC"/>
    <w:rsid w:val="005C5421"/>
    <w:rsid w:val="005D07FB"/>
    <w:rsid w:val="005D28AF"/>
    <w:rsid w:val="005D301C"/>
    <w:rsid w:val="005D33BA"/>
    <w:rsid w:val="005D3854"/>
    <w:rsid w:val="005D44C7"/>
    <w:rsid w:val="005D57F3"/>
    <w:rsid w:val="005D608C"/>
    <w:rsid w:val="005D7004"/>
    <w:rsid w:val="005D75DB"/>
    <w:rsid w:val="005E02F4"/>
    <w:rsid w:val="005E06FE"/>
    <w:rsid w:val="005E22DC"/>
    <w:rsid w:val="005E257E"/>
    <w:rsid w:val="005E35AB"/>
    <w:rsid w:val="005E65F7"/>
    <w:rsid w:val="005E759D"/>
    <w:rsid w:val="005F18B5"/>
    <w:rsid w:val="005F3A7C"/>
    <w:rsid w:val="005F51EC"/>
    <w:rsid w:val="005F6B25"/>
    <w:rsid w:val="005F6BF8"/>
    <w:rsid w:val="005F7A04"/>
    <w:rsid w:val="005F7B99"/>
    <w:rsid w:val="00600497"/>
    <w:rsid w:val="0060139D"/>
    <w:rsid w:val="00603F57"/>
    <w:rsid w:val="006048EB"/>
    <w:rsid w:val="00605608"/>
    <w:rsid w:val="006056DC"/>
    <w:rsid w:val="00605D1C"/>
    <w:rsid w:val="006064B5"/>
    <w:rsid w:val="00607785"/>
    <w:rsid w:val="0060787D"/>
    <w:rsid w:val="00611D25"/>
    <w:rsid w:val="00612A48"/>
    <w:rsid w:val="006147C2"/>
    <w:rsid w:val="00616334"/>
    <w:rsid w:val="0062112D"/>
    <w:rsid w:val="00622FF3"/>
    <w:rsid w:val="0062303D"/>
    <w:rsid w:val="0062388D"/>
    <w:rsid w:val="0062475B"/>
    <w:rsid w:val="00624AF9"/>
    <w:rsid w:val="006254C3"/>
    <w:rsid w:val="006259F3"/>
    <w:rsid w:val="00626657"/>
    <w:rsid w:val="00626B32"/>
    <w:rsid w:val="00627C92"/>
    <w:rsid w:val="00631606"/>
    <w:rsid w:val="006347F4"/>
    <w:rsid w:val="00634BBB"/>
    <w:rsid w:val="0063523A"/>
    <w:rsid w:val="00636A91"/>
    <w:rsid w:val="00637AD6"/>
    <w:rsid w:val="00640158"/>
    <w:rsid w:val="00640BCE"/>
    <w:rsid w:val="00643280"/>
    <w:rsid w:val="00643780"/>
    <w:rsid w:val="00643D30"/>
    <w:rsid w:val="00644726"/>
    <w:rsid w:val="006469FB"/>
    <w:rsid w:val="00647329"/>
    <w:rsid w:val="0064775B"/>
    <w:rsid w:val="00647B2D"/>
    <w:rsid w:val="0065000F"/>
    <w:rsid w:val="006520FD"/>
    <w:rsid w:val="006528D2"/>
    <w:rsid w:val="00652C75"/>
    <w:rsid w:val="00652CBE"/>
    <w:rsid w:val="00653360"/>
    <w:rsid w:val="00653585"/>
    <w:rsid w:val="00654673"/>
    <w:rsid w:val="00654894"/>
    <w:rsid w:val="00655240"/>
    <w:rsid w:val="006552F6"/>
    <w:rsid w:val="006567E4"/>
    <w:rsid w:val="006575D3"/>
    <w:rsid w:val="0066053F"/>
    <w:rsid w:val="006609BC"/>
    <w:rsid w:val="006617C7"/>
    <w:rsid w:val="00661C9C"/>
    <w:rsid w:val="00662565"/>
    <w:rsid w:val="0066285F"/>
    <w:rsid w:val="006628D8"/>
    <w:rsid w:val="00663832"/>
    <w:rsid w:val="0066539A"/>
    <w:rsid w:val="006673BA"/>
    <w:rsid w:val="006677F0"/>
    <w:rsid w:val="00670E70"/>
    <w:rsid w:val="00670FAE"/>
    <w:rsid w:val="00672AF3"/>
    <w:rsid w:val="00673058"/>
    <w:rsid w:val="00674839"/>
    <w:rsid w:val="006767FC"/>
    <w:rsid w:val="00676ACD"/>
    <w:rsid w:val="0068064F"/>
    <w:rsid w:val="00682653"/>
    <w:rsid w:val="006830C8"/>
    <w:rsid w:val="006832A2"/>
    <w:rsid w:val="00685235"/>
    <w:rsid w:val="00685A35"/>
    <w:rsid w:val="00691BE6"/>
    <w:rsid w:val="00693C26"/>
    <w:rsid w:val="00695175"/>
    <w:rsid w:val="006963F0"/>
    <w:rsid w:val="00697CEE"/>
    <w:rsid w:val="006A0B8E"/>
    <w:rsid w:val="006A2194"/>
    <w:rsid w:val="006A5684"/>
    <w:rsid w:val="006A5A77"/>
    <w:rsid w:val="006A6110"/>
    <w:rsid w:val="006A7047"/>
    <w:rsid w:val="006A78DB"/>
    <w:rsid w:val="006A7EDD"/>
    <w:rsid w:val="006B0995"/>
    <w:rsid w:val="006B110F"/>
    <w:rsid w:val="006B25F8"/>
    <w:rsid w:val="006B2618"/>
    <w:rsid w:val="006B28FB"/>
    <w:rsid w:val="006B2C6C"/>
    <w:rsid w:val="006B3433"/>
    <w:rsid w:val="006B396E"/>
    <w:rsid w:val="006B3FDD"/>
    <w:rsid w:val="006C0116"/>
    <w:rsid w:val="006C3A8B"/>
    <w:rsid w:val="006C4080"/>
    <w:rsid w:val="006C4133"/>
    <w:rsid w:val="006C6347"/>
    <w:rsid w:val="006C6715"/>
    <w:rsid w:val="006C69D0"/>
    <w:rsid w:val="006C7827"/>
    <w:rsid w:val="006D0782"/>
    <w:rsid w:val="006D3DAB"/>
    <w:rsid w:val="006D4EB6"/>
    <w:rsid w:val="006D4F18"/>
    <w:rsid w:val="006D5624"/>
    <w:rsid w:val="006D642C"/>
    <w:rsid w:val="006D66D3"/>
    <w:rsid w:val="006E3EFD"/>
    <w:rsid w:val="006E4823"/>
    <w:rsid w:val="006E5029"/>
    <w:rsid w:val="006E7F60"/>
    <w:rsid w:val="006F0C40"/>
    <w:rsid w:val="006F2996"/>
    <w:rsid w:val="006F3289"/>
    <w:rsid w:val="006F513E"/>
    <w:rsid w:val="006F516F"/>
    <w:rsid w:val="006F7637"/>
    <w:rsid w:val="006F7B54"/>
    <w:rsid w:val="00700071"/>
    <w:rsid w:val="007016BA"/>
    <w:rsid w:val="00701AC0"/>
    <w:rsid w:val="007044A5"/>
    <w:rsid w:val="00704645"/>
    <w:rsid w:val="00705485"/>
    <w:rsid w:val="00705C40"/>
    <w:rsid w:val="00705ED8"/>
    <w:rsid w:val="00707E51"/>
    <w:rsid w:val="00711615"/>
    <w:rsid w:val="007131AA"/>
    <w:rsid w:val="00713A5B"/>
    <w:rsid w:val="00716EAF"/>
    <w:rsid w:val="0071738B"/>
    <w:rsid w:val="0072049F"/>
    <w:rsid w:val="00722627"/>
    <w:rsid w:val="007238F3"/>
    <w:rsid w:val="00723920"/>
    <w:rsid w:val="007248B4"/>
    <w:rsid w:val="00724E58"/>
    <w:rsid w:val="007250C7"/>
    <w:rsid w:val="00725249"/>
    <w:rsid w:val="007252CE"/>
    <w:rsid w:val="007261B1"/>
    <w:rsid w:val="007318FB"/>
    <w:rsid w:val="007360E1"/>
    <w:rsid w:val="00736D9B"/>
    <w:rsid w:val="00742181"/>
    <w:rsid w:val="00745BE4"/>
    <w:rsid w:val="00746617"/>
    <w:rsid w:val="007504CA"/>
    <w:rsid w:val="0075112F"/>
    <w:rsid w:val="00754FCA"/>
    <w:rsid w:val="007560D3"/>
    <w:rsid w:val="00756F3B"/>
    <w:rsid w:val="00757711"/>
    <w:rsid w:val="007577FE"/>
    <w:rsid w:val="00760600"/>
    <w:rsid w:val="007610F9"/>
    <w:rsid w:val="007613D5"/>
    <w:rsid w:val="00764E72"/>
    <w:rsid w:val="00765AF1"/>
    <w:rsid w:val="0076648B"/>
    <w:rsid w:val="00767750"/>
    <w:rsid w:val="00771254"/>
    <w:rsid w:val="0077237A"/>
    <w:rsid w:val="00772849"/>
    <w:rsid w:val="00774E75"/>
    <w:rsid w:val="00776D31"/>
    <w:rsid w:val="007771EC"/>
    <w:rsid w:val="007779D1"/>
    <w:rsid w:val="007823E0"/>
    <w:rsid w:val="00782D19"/>
    <w:rsid w:val="007836C1"/>
    <w:rsid w:val="00784846"/>
    <w:rsid w:val="007859A6"/>
    <w:rsid w:val="00785C73"/>
    <w:rsid w:val="0079081C"/>
    <w:rsid w:val="00793812"/>
    <w:rsid w:val="00793CBD"/>
    <w:rsid w:val="00794196"/>
    <w:rsid w:val="00794815"/>
    <w:rsid w:val="007952AE"/>
    <w:rsid w:val="007A2AD7"/>
    <w:rsid w:val="007A3623"/>
    <w:rsid w:val="007A5492"/>
    <w:rsid w:val="007A7916"/>
    <w:rsid w:val="007A7DF6"/>
    <w:rsid w:val="007B0C7F"/>
    <w:rsid w:val="007B0E4F"/>
    <w:rsid w:val="007B2C7B"/>
    <w:rsid w:val="007B46F2"/>
    <w:rsid w:val="007B69EB"/>
    <w:rsid w:val="007B78F4"/>
    <w:rsid w:val="007C1D56"/>
    <w:rsid w:val="007C3539"/>
    <w:rsid w:val="007C427E"/>
    <w:rsid w:val="007C59FE"/>
    <w:rsid w:val="007C7772"/>
    <w:rsid w:val="007D0082"/>
    <w:rsid w:val="007D4007"/>
    <w:rsid w:val="007D52E3"/>
    <w:rsid w:val="007D54CD"/>
    <w:rsid w:val="007D5D40"/>
    <w:rsid w:val="007D7DE7"/>
    <w:rsid w:val="007E070B"/>
    <w:rsid w:val="007E0F3F"/>
    <w:rsid w:val="007E16A0"/>
    <w:rsid w:val="007E1926"/>
    <w:rsid w:val="007E1ABC"/>
    <w:rsid w:val="007E3975"/>
    <w:rsid w:val="007E6189"/>
    <w:rsid w:val="007E6973"/>
    <w:rsid w:val="007F0F48"/>
    <w:rsid w:val="007F615C"/>
    <w:rsid w:val="008009BF"/>
    <w:rsid w:val="00800C4C"/>
    <w:rsid w:val="00801465"/>
    <w:rsid w:val="00801A75"/>
    <w:rsid w:val="00801BF2"/>
    <w:rsid w:val="00803E0B"/>
    <w:rsid w:val="00805105"/>
    <w:rsid w:val="0080516D"/>
    <w:rsid w:val="00805E8F"/>
    <w:rsid w:val="00805F06"/>
    <w:rsid w:val="00806D01"/>
    <w:rsid w:val="00807E49"/>
    <w:rsid w:val="00810D73"/>
    <w:rsid w:val="008122A6"/>
    <w:rsid w:val="0081287C"/>
    <w:rsid w:val="00817C0A"/>
    <w:rsid w:val="00817D49"/>
    <w:rsid w:val="008203FE"/>
    <w:rsid w:val="00822031"/>
    <w:rsid w:val="0082309A"/>
    <w:rsid w:val="00823488"/>
    <w:rsid w:val="00823667"/>
    <w:rsid w:val="00823A39"/>
    <w:rsid w:val="0082441B"/>
    <w:rsid w:val="00826925"/>
    <w:rsid w:val="00827C1E"/>
    <w:rsid w:val="00830C9B"/>
    <w:rsid w:val="00831008"/>
    <w:rsid w:val="00831C95"/>
    <w:rsid w:val="00831DEE"/>
    <w:rsid w:val="008328F3"/>
    <w:rsid w:val="008332EE"/>
    <w:rsid w:val="0083393F"/>
    <w:rsid w:val="00833DBF"/>
    <w:rsid w:val="00835431"/>
    <w:rsid w:val="00836299"/>
    <w:rsid w:val="00837519"/>
    <w:rsid w:val="0084177A"/>
    <w:rsid w:val="00842212"/>
    <w:rsid w:val="00842D85"/>
    <w:rsid w:val="0084388A"/>
    <w:rsid w:val="00843B3C"/>
    <w:rsid w:val="008443E3"/>
    <w:rsid w:val="00846F6F"/>
    <w:rsid w:val="00850705"/>
    <w:rsid w:val="00850F0D"/>
    <w:rsid w:val="00853651"/>
    <w:rsid w:val="00853C1D"/>
    <w:rsid w:val="008549CF"/>
    <w:rsid w:val="00854C2F"/>
    <w:rsid w:val="00854D28"/>
    <w:rsid w:val="0085544A"/>
    <w:rsid w:val="008572A6"/>
    <w:rsid w:val="008612C9"/>
    <w:rsid w:val="00861F60"/>
    <w:rsid w:val="00862648"/>
    <w:rsid w:val="00862BE5"/>
    <w:rsid w:val="008630F6"/>
    <w:rsid w:val="00863F6E"/>
    <w:rsid w:val="0086471F"/>
    <w:rsid w:val="00865126"/>
    <w:rsid w:val="00865919"/>
    <w:rsid w:val="00867E92"/>
    <w:rsid w:val="00870502"/>
    <w:rsid w:val="00870DF1"/>
    <w:rsid w:val="00871135"/>
    <w:rsid w:val="008724F9"/>
    <w:rsid w:val="00874433"/>
    <w:rsid w:val="0087748A"/>
    <w:rsid w:val="00877C0C"/>
    <w:rsid w:val="00880016"/>
    <w:rsid w:val="00880F78"/>
    <w:rsid w:val="0088288A"/>
    <w:rsid w:val="0088293F"/>
    <w:rsid w:val="00882B4F"/>
    <w:rsid w:val="0088311B"/>
    <w:rsid w:val="008845A6"/>
    <w:rsid w:val="0088589C"/>
    <w:rsid w:val="008908F3"/>
    <w:rsid w:val="00892005"/>
    <w:rsid w:val="008921C5"/>
    <w:rsid w:val="008934F2"/>
    <w:rsid w:val="0089370A"/>
    <w:rsid w:val="008955CD"/>
    <w:rsid w:val="0089564B"/>
    <w:rsid w:val="0089701D"/>
    <w:rsid w:val="00897431"/>
    <w:rsid w:val="008A04F5"/>
    <w:rsid w:val="008A1BC8"/>
    <w:rsid w:val="008A2BC0"/>
    <w:rsid w:val="008A32EB"/>
    <w:rsid w:val="008A4377"/>
    <w:rsid w:val="008A520A"/>
    <w:rsid w:val="008A52B2"/>
    <w:rsid w:val="008A59A8"/>
    <w:rsid w:val="008A5A23"/>
    <w:rsid w:val="008A7EE3"/>
    <w:rsid w:val="008B07C9"/>
    <w:rsid w:val="008B17BC"/>
    <w:rsid w:val="008B3773"/>
    <w:rsid w:val="008B3B77"/>
    <w:rsid w:val="008B40E7"/>
    <w:rsid w:val="008B4470"/>
    <w:rsid w:val="008B75C5"/>
    <w:rsid w:val="008B7DE9"/>
    <w:rsid w:val="008C06DA"/>
    <w:rsid w:val="008C0941"/>
    <w:rsid w:val="008C1B6B"/>
    <w:rsid w:val="008C1FB1"/>
    <w:rsid w:val="008C2B53"/>
    <w:rsid w:val="008C2FFF"/>
    <w:rsid w:val="008C6072"/>
    <w:rsid w:val="008C6138"/>
    <w:rsid w:val="008C61AB"/>
    <w:rsid w:val="008C6876"/>
    <w:rsid w:val="008C75FF"/>
    <w:rsid w:val="008D0D57"/>
    <w:rsid w:val="008D3486"/>
    <w:rsid w:val="008D38F2"/>
    <w:rsid w:val="008D4ABE"/>
    <w:rsid w:val="008D51BF"/>
    <w:rsid w:val="008D54AB"/>
    <w:rsid w:val="008D73B9"/>
    <w:rsid w:val="008E5E65"/>
    <w:rsid w:val="008E6E4A"/>
    <w:rsid w:val="008E72B9"/>
    <w:rsid w:val="008E76BB"/>
    <w:rsid w:val="008F03E9"/>
    <w:rsid w:val="008F0FB3"/>
    <w:rsid w:val="008F24C5"/>
    <w:rsid w:val="008F332B"/>
    <w:rsid w:val="008F3B9E"/>
    <w:rsid w:val="008F6302"/>
    <w:rsid w:val="008F7030"/>
    <w:rsid w:val="008F7228"/>
    <w:rsid w:val="00900480"/>
    <w:rsid w:val="0090054D"/>
    <w:rsid w:val="009012B2"/>
    <w:rsid w:val="00902619"/>
    <w:rsid w:val="009027B8"/>
    <w:rsid w:val="009045E8"/>
    <w:rsid w:val="00904D8D"/>
    <w:rsid w:val="00905549"/>
    <w:rsid w:val="00906129"/>
    <w:rsid w:val="00910D13"/>
    <w:rsid w:val="009111B4"/>
    <w:rsid w:val="009131C9"/>
    <w:rsid w:val="00916119"/>
    <w:rsid w:val="00916BC5"/>
    <w:rsid w:val="009170DC"/>
    <w:rsid w:val="00917D92"/>
    <w:rsid w:val="00920ED6"/>
    <w:rsid w:val="0092400F"/>
    <w:rsid w:val="00925B72"/>
    <w:rsid w:val="0092742A"/>
    <w:rsid w:val="00933B35"/>
    <w:rsid w:val="00933B37"/>
    <w:rsid w:val="0093761F"/>
    <w:rsid w:val="009400A2"/>
    <w:rsid w:val="009412E5"/>
    <w:rsid w:val="00941A1B"/>
    <w:rsid w:val="00946091"/>
    <w:rsid w:val="009476E5"/>
    <w:rsid w:val="00947B33"/>
    <w:rsid w:val="00951A80"/>
    <w:rsid w:val="00951BA5"/>
    <w:rsid w:val="0095260A"/>
    <w:rsid w:val="00953D58"/>
    <w:rsid w:val="009542B7"/>
    <w:rsid w:val="009561B6"/>
    <w:rsid w:val="009574EC"/>
    <w:rsid w:val="009603F7"/>
    <w:rsid w:val="00960B14"/>
    <w:rsid w:val="00961C50"/>
    <w:rsid w:val="00961FA3"/>
    <w:rsid w:val="00962B1F"/>
    <w:rsid w:val="009636A2"/>
    <w:rsid w:val="009649C0"/>
    <w:rsid w:val="009653D9"/>
    <w:rsid w:val="00965A1B"/>
    <w:rsid w:val="00966173"/>
    <w:rsid w:val="00966789"/>
    <w:rsid w:val="009709D7"/>
    <w:rsid w:val="009711BB"/>
    <w:rsid w:val="009738A0"/>
    <w:rsid w:val="009738D6"/>
    <w:rsid w:val="00973BBF"/>
    <w:rsid w:val="00973D5E"/>
    <w:rsid w:val="0097421E"/>
    <w:rsid w:val="009754BC"/>
    <w:rsid w:val="009757D2"/>
    <w:rsid w:val="00977EE6"/>
    <w:rsid w:val="00981A50"/>
    <w:rsid w:val="00981D8F"/>
    <w:rsid w:val="009825A6"/>
    <w:rsid w:val="00982C03"/>
    <w:rsid w:val="00984000"/>
    <w:rsid w:val="00984351"/>
    <w:rsid w:val="00984468"/>
    <w:rsid w:val="0098492C"/>
    <w:rsid w:val="00985567"/>
    <w:rsid w:val="009869B1"/>
    <w:rsid w:val="0099111A"/>
    <w:rsid w:val="00993565"/>
    <w:rsid w:val="00993A0D"/>
    <w:rsid w:val="00994B26"/>
    <w:rsid w:val="009951F5"/>
    <w:rsid w:val="009959B5"/>
    <w:rsid w:val="00997220"/>
    <w:rsid w:val="00997F66"/>
    <w:rsid w:val="009A1D1B"/>
    <w:rsid w:val="009A1DFC"/>
    <w:rsid w:val="009A2FAD"/>
    <w:rsid w:val="009A490F"/>
    <w:rsid w:val="009B0970"/>
    <w:rsid w:val="009B0C0A"/>
    <w:rsid w:val="009B13E5"/>
    <w:rsid w:val="009B25A5"/>
    <w:rsid w:val="009B4C1D"/>
    <w:rsid w:val="009B57AC"/>
    <w:rsid w:val="009B5E4B"/>
    <w:rsid w:val="009B6755"/>
    <w:rsid w:val="009C0442"/>
    <w:rsid w:val="009C0B16"/>
    <w:rsid w:val="009C0C0A"/>
    <w:rsid w:val="009C0F4C"/>
    <w:rsid w:val="009C1555"/>
    <w:rsid w:val="009C218B"/>
    <w:rsid w:val="009C2CE1"/>
    <w:rsid w:val="009C3E2B"/>
    <w:rsid w:val="009C53B7"/>
    <w:rsid w:val="009C6B27"/>
    <w:rsid w:val="009C7737"/>
    <w:rsid w:val="009C7825"/>
    <w:rsid w:val="009D06AA"/>
    <w:rsid w:val="009D33A6"/>
    <w:rsid w:val="009D4D62"/>
    <w:rsid w:val="009D6A43"/>
    <w:rsid w:val="009D6F02"/>
    <w:rsid w:val="009E11B6"/>
    <w:rsid w:val="009E17B5"/>
    <w:rsid w:val="009E1C39"/>
    <w:rsid w:val="009E3719"/>
    <w:rsid w:val="009E435C"/>
    <w:rsid w:val="009E4DC0"/>
    <w:rsid w:val="009E622C"/>
    <w:rsid w:val="009E6A35"/>
    <w:rsid w:val="009F06FA"/>
    <w:rsid w:val="009F16D3"/>
    <w:rsid w:val="009F1F87"/>
    <w:rsid w:val="009F34A1"/>
    <w:rsid w:val="009F4329"/>
    <w:rsid w:val="009F52A5"/>
    <w:rsid w:val="009F6D77"/>
    <w:rsid w:val="00A0360A"/>
    <w:rsid w:val="00A0442E"/>
    <w:rsid w:val="00A05C2E"/>
    <w:rsid w:val="00A06298"/>
    <w:rsid w:val="00A0701B"/>
    <w:rsid w:val="00A07657"/>
    <w:rsid w:val="00A10D0D"/>
    <w:rsid w:val="00A1129D"/>
    <w:rsid w:val="00A12042"/>
    <w:rsid w:val="00A1317F"/>
    <w:rsid w:val="00A13F7E"/>
    <w:rsid w:val="00A145F2"/>
    <w:rsid w:val="00A15CC1"/>
    <w:rsid w:val="00A15F2D"/>
    <w:rsid w:val="00A16C63"/>
    <w:rsid w:val="00A17876"/>
    <w:rsid w:val="00A20364"/>
    <w:rsid w:val="00A2344A"/>
    <w:rsid w:val="00A2358C"/>
    <w:rsid w:val="00A23D0E"/>
    <w:rsid w:val="00A23E25"/>
    <w:rsid w:val="00A24501"/>
    <w:rsid w:val="00A27344"/>
    <w:rsid w:val="00A27567"/>
    <w:rsid w:val="00A30496"/>
    <w:rsid w:val="00A31C1C"/>
    <w:rsid w:val="00A321D3"/>
    <w:rsid w:val="00A34CB6"/>
    <w:rsid w:val="00A365D7"/>
    <w:rsid w:val="00A36CC0"/>
    <w:rsid w:val="00A370FE"/>
    <w:rsid w:val="00A4205E"/>
    <w:rsid w:val="00A430B6"/>
    <w:rsid w:val="00A43852"/>
    <w:rsid w:val="00A443CB"/>
    <w:rsid w:val="00A454C9"/>
    <w:rsid w:val="00A45E7B"/>
    <w:rsid w:val="00A4630F"/>
    <w:rsid w:val="00A469C4"/>
    <w:rsid w:val="00A50842"/>
    <w:rsid w:val="00A52498"/>
    <w:rsid w:val="00A52A29"/>
    <w:rsid w:val="00A52B9C"/>
    <w:rsid w:val="00A55E40"/>
    <w:rsid w:val="00A57E68"/>
    <w:rsid w:val="00A60543"/>
    <w:rsid w:val="00A61645"/>
    <w:rsid w:val="00A62833"/>
    <w:rsid w:val="00A640B7"/>
    <w:rsid w:val="00A658DC"/>
    <w:rsid w:val="00A65D16"/>
    <w:rsid w:val="00A65F4C"/>
    <w:rsid w:val="00A6690E"/>
    <w:rsid w:val="00A7102E"/>
    <w:rsid w:val="00A714D4"/>
    <w:rsid w:val="00A7175F"/>
    <w:rsid w:val="00A71906"/>
    <w:rsid w:val="00A72835"/>
    <w:rsid w:val="00A72B59"/>
    <w:rsid w:val="00A7322C"/>
    <w:rsid w:val="00A74DBC"/>
    <w:rsid w:val="00A76ACC"/>
    <w:rsid w:val="00A774B3"/>
    <w:rsid w:val="00A80B7C"/>
    <w:rsid w:val="00A80F11"/>
    <w:rsid w:val="00A84626"/>
    <w:rsid w:val="00A84631"/>
    <w:rsid w:val="00A85146"/>
    <w:rsid w:val="00A873AF"/>
    <w:rsid w:val="00A9017E"/>
    <w:rsid w:val="00A91129"/>
    <w:rsid w:val="00A92537"/>
    <w:rsid w:val="00A926B8"/>
    <w:rsid w:val="00A93F5E"/>
    <w:rsid w:val="00A94B48"/>
    <w:rsid w:val="00A94C63"/>
    <w:rsid w:val="00A97ADC"/>
    <w:rsid w:val="00AA008E"/>
    <w:rsid w:val="00AA00B1"/>
    <w:rsid w:val="00AA0CF7"/>
    <w:rsid w:val="00AA3682"/>
    <w:rsid w:val="00AA379F"/>
    <w:rsid w:val="00AA4D05"/>
    <w:rsid w:val="00AA4ED2"/>
    <w:rsid w:val="00AA6AA8"/>
    <w:rsid w:val="00AA7110"/>
    <w:rsid w:val="00AA736F"/>
    <w:rsid w:val="00AB0371"/>
    <w:rsid w:val="00AB0B41"/>
    <w:rsid w:val="00AB364D"/>
    <w:rsid w:val="00AB5B21"/>
    <w:rsid w:val="00AB6D27"/>
    <w:rsid w:val="00AB76B7"/>
    <w:rsid w:val="00AC2CC4"/>
    <w:rsid w:val="00AC3BBC"/>
    <w:rsid w:val="00AC5D2A"/>
    <w:rsid w:val="00AC5FF6"/>
    <w:rsid w:val="00AC603D"/>
    <w:rsid w:val="00AC6F15"/>
    <w:rsid w:val="00AC77A3"/>
    <w:rsid w:val="00AD17D7"/>
    <w:rsid w:val="00AD3123"/>
    <w:rsid w:val="00AD4DF3"/>
    <w:rsid w:val="00AD6313"/>
    <w:rsid w:val="00AD6517"/>
    <w:rsid w:val="00AD7D92"/>
    <w:rsid w:val="00AE1DFA"/>
    <w:rsid w:val="00AE3774"/>
    <w:rsid w:val="00AE55BB"/>
    <w:rsid w:val="00AE6CDB"/>
    <w:rsid w:val="00AE7386"/>
    <w:rsid w:val="00AE75F6"/>
    <w:rsid w:val="00AE78BA"/>
    <w:rsid w:val="00AF1218"/>
    <w:rsid w:val="00AF3179"/>
    <w:rsid w:val="00AF5067"/>
    <w:rsid w:val="00AF547C"/>
    <w:rsid w:val="00AF5901"/>
    <w:rsid w:val="00B019F4"/>
    <w:rsid w:val="00B0261B"/>
    <w:rsid w:val="00B02742"/>
    <w:rsid w:val="00B05552"/>
    <w:rsid w:val="00B100F2"/>
    <w:rsid w:val="00B10198"/>
    <w:rsid w:val="00B10B81"/>
    <w:rsid w:val="00B1122C"/>
    <w:rsid w:val="00B1185E"/>
    <w:rsid w:val="00B125F3"/>
    <w:rsid w:val="00B128B1"/>
    <w:rsid w:val="00B1383F"/>
    <w:rsid w:val="00B1538A"/>
    <w:rsid w:val="00B153F1"/>
    <w:rsid w:val="00B157AF"/>
    <w:rsid w:val="00B16483"/>
    <w:rsid w:val="00B168CB"/>
    <w:rsid w:val="00B169A8"/>
    <w:rsid w:val="00B16A4B"/>
    <w:rsid w:val="00B17201"/>
    <w:rsid w:val="00B17648"/>
    <w:rsid w:val="00B17F02"/>
    <w:rsid w:val="00B2014D"/>
    <w:rsid w:val="00B202B4"/>
    <w:rsid w:val="00B2335B"/>
    <w:rsid w:val="00B2339B"/>
    <w:rsid w:val="00B238ED"/>
    <w:rsid w:val="00B25712"/>
    <w:rsid w:val="00B25ACC"/>
    <w:rsid w:val="00B25CDB"/>
    <w:rsid w:val="00B2615E"/>
    <w:rsid w:val="00B26797"/>
    <w:rsid w:val="00B26D9A"/>
    <w:rsid w:val="00B27762"/>
    <w:rsid w:val="00B27945"/>
    <w:rsid w:val="00B27B5B"/>
    <w:rsid w:val="00B304CC"/>
    <w:rsid w:val="00B30837"/>
    <w:rsid w:val="00B312CB"/>
    <w:rsid w:val="00B40178"/>
    <w:rsid w:val="00B40ACD"/>
    <w:rsid w:val="00B40E8E"/>
    <w:rsid w:val="00B42203"/>
    <w:rsid w:val="00B42273"/>
    <w:rsid w:val="00B462C3"/>
    <w:rsid w:val="00B5058F"/>
    <w:rsid w:val="00B5125B"/>
    <w:rsid w:val="00B5156F"/>
    <w:rsid w:val="00B52CF9"/>
    <w:rsid w:val="00B5558D"/>
    <w:rsid w:val="00B57C28"/>
    <w:rsid w:val="00B57E35"/>
    <w:rsid w:val="00B603F5"/>
    <w:rsid w:val="00B60D76"/>
    <w:rsid w:val="00B644CF"/>
    <w:rsid w:val="00B64B97"/>
    <w:rsid w:val="00B66707"/>
    <w:rsid w:val="00B66D57"/>
    <w:rsid w:val="00B70ECC"/>
    <w:rsid w:val="00B7134C"/>
    <w:rsid w:val="00B717F0"/>
    <w:rsid w:val="00B72190"/>
    <w:rsid w:val="00B73456"/>
    <w:rsid w:val="00B73E5E"/>
    <w:rsid w:val="00B7552E"/>
    <w:rsid w:val="00B7650A"/>
    <w:rsid w:val="00B7717F"/>
    <w:rsid w:val="00B771B7"/>
    <w:rsid w:val="00B77237"/>
    <w:rsid w:val="00B81AD1"/>
    <w:rsid w:val="00B82BF6"/>
    <w:rsid w:val="00B83C5B"/>
    <w:rsid w:val="00B84176"/>
    <w:rsid w:val="00B84B83"/>
    <w:rsid w:val="00B861C1"/>
    <w:rsid w:val="00B90183"/>
    <w:rsid w:val="00B921F1"/>
    <w:rsid w:val="00B93B3C"/>
    <w:rsid w:val="00B9412C"/>
    <w:rsid w:val="00B94DE7"/>
    <w:rsid w:val="00B96BD8"/>
    <w:rsid w:val="00B977D2"/>
    <w:rsid w:val="00BA0228"/>
    <w:rsid w:val="00BA0A0B"/>
    <w:rsid w:val="00BA0DFB"/>
    <w:rsid w:val="00BA1ADD"/>
    <w:rsid w:val="00BA1F67"/>
    <w:rsid w:val="00BA3956"/>
    <w:rsid w:val="00BA3DDF"/>
    <w:rsid w:val="00BA590B"/>
    <w:rsid w:val="00BA7782"/>
    <w:rsid w:val="00BA7E15"/>
    <w:rsid w:val="00BB0376"/>
    <w:rsid w:val="00BB04D9"/>
    <w:rsid w:val="00BB31D1"/>
    <w:rsid w:val="00BB3E28"/>
    <w:rsid w:val="00BB4096"/>
    <w:rsid w:val="00BB5F1D"/>
    <w:rsid w:val="00BB6E03"/>
    <w:rsid w:val="00BB6E6E"/>
    <w:rsid w:val="00BB75C5"/>
    <w:rsid w:val="00BB7B68"/>
    <w:rsid w:val="00BC1657"/>
    <w:rsid w:val="00BC2B4C"/>
    <w:rsid w:val="00BC3E8E"/>
    <w:rsid w:val="00BC3ED0"/>
    <w:rsid w:val="00BC4C4B"/>
    <w:rsid w:val="00BC6A4F"/>
    <w:rsid w:val="00BD1B39"/>
    <w:rsid w:val="00BD27EC"/>
    <w:rsid w:val="00BD2C10"/>
    <w:rsid w:val="00BD3EE8"/>
    <w:rsid w:val="00BD6EB7"/>
    <w:rsid w:val="00BD709B"/>
    <w:rsid w:val="00BD75D6"/>
    <w:rsid w:val="00BE08EB"/>
    <w:rsid w:val="00BE5655"/>
    <w:rsid w:val="00BE5A5D"/>
    <w:rsid w:val="00BE7650"/>
    <w:rsid w:val="00BE7AEA"/>
    <w:rsid w:val="00BE7C1F"/>
    <w:rsid w:val="00BF03CA"/>
    <w:rsid w:val="00BF136F"/>
    <w:rsid w:val="00BF2EE3"/>
    <w:rsid w:val="00BF331E"/>
    <w:rsid w:val="00BF3DCB"/>
    <w:rsid w:val="00BF5A66"/>
    <w:rsid w:val="00BF5E04"/>
    <w:rsid w:val="00BF759A"/>
    <w:rsid w:val="00BF76D4"/>
    <w:rsid w:val="00BF7A80"/>
    <w:rsid w:val="00C0085C"/>
    <w:rsid w:val="00C00F8E"/>
    <w:rsid w:val="00C03CD6"/>
    <w:rsid w:val="00C10DDB"/>
    <w:rsid w:val="00C10FA4"/>
    <w:rsid w:val="00C11085"/>
    <w:rsid w:val="00C11FE8"/>
    <w:rsid w:val="00C12C62"/>
    <w:rsid w:val="00C149F7"/>
    <w:rsid w:val="00C14DAB"/>
    <w:rsid w:val="00C14E0F"/>
    <w:rsid w:val="00C16862"/>
    <w:rsid w:val="00C16C2C"/>
    <w:rsid w:val="00C20A37"/>
    <w:rsid w:val="00C213A0"/>
    <w:rsid w:val="00C21F50"/>
    <w:rsid w:val="00C2262E"/>
    <w:rsid w:val="00C22D02"/>
    <w:rsid w:val="00C22FEE"/>
    <w:rsid w:val="00C239CF"/>
    <w:rsid w:val="00C241CB"/>
    <w:rsid w:val="00C24806"/>
    <w:rsid w:val="00C2487B"/>
    <w:rsid w:val="00C249E0"/>
    <w:rsid w:val="00C24CBE"/>
    <w:rsid w:val="00C307F0"/>
    <w:rsid w:val="00C316E6"/>
    <w:rsid w:val="00C32D59"/>
    <w:rsid w:val="00C35985"/>
    <w:rsid w:val="00C3654D"/>
    <w:rsid w:val="00C36B23"/>
    <w:rsid w:val="00C37486"/>
    <w:rsid w:val="00C40066"/>
    <w:rsid w:val="00C40686"/>
    <w:rsid w:val="00C41F25"/>
    <w:rsid w:val="00C42E62"/>
    <w:rsid w:val="00C438C8"/>
    <w:rsid w:val="00C4397F"/>
    <w:rsid w:val="00C43D4B"/>
    <w:rsid w:val="00C44A8E"/>
    <w:rsid w:val="00C45E3D"/>
    <w:rsid w:val="00C46205"/>
    <w:rsid w:val="00C46773"/>
    <w:rsid w:val="00C511C8"/>
    <w:rsid w:val="00C534BD"/>
    <w:rsid w:val="00C54BE4"/>
    <w:rsid w:val="00C5578F"/>
    <w:rsid w:val="00C61634"/>
    <w:rsid w:val="00C62741"/>
    <w:rsid w:val="00C64369"/>
    <w:rsid w:val="00C65692"/>
    <w:rsid w:val="00C65CD1"/>
    <w:rsid w:val="00C660F4"/>
    <w:rsid w:val="00C66770"/>
    <w:rsid w:val="00C70A67"/>
    <w:rsid w:val="00C70CB7"/>
    <w:rsid w:val="00C72AC8"/>
    <w:rsid w:val="00C734C2"/>
    <w:rsid w:val="00C74434"/>
    <w:rsid w:val="00C80367"/>
    <w:rsid w:val="00C81C75"/>
    <w:rsid w:val="00C82B3B"/>
    <w:rsid w:val="00C86B2F"/>
    <w:rsid w:val="00C9050D"/>
    <w:rsid w:val="00C917D6"/>
    <w:rsid w:val="00C9215A"/>
    <w:rsid w:val="00C9542E"/>
    <w:rsid w:val="00C95FE5"/>
    <w:rsid w:val="00C961CD"/>
    <w:rsid w:val="00C9648D"/>
    <w:rsid w:val="00C96AE8"/>
    <w:rsid w:val="00CA27C2"/>
    <w:rsid w:val="00CA3078"/>
    <w:rsid w:val="00CA7FFC"/>
    <w:rsid w:val="00CB08A7"/>
    <w:rsid w:val="00CB0FCC"/>
    <w:rsid w:val="00CB110B"/>
    <w:rsid w:val="00CB1581"/>
    <w:rsid w:val="00CB165E"/>
    <w:rsid w:val="00CB1F43"/>
    <w:rsid w:val="00CB293C"/>
    <w:rsid w:val="00CB35B8"/>
    <w:rsid w:val="00CB3F70"/>
    <w:rsid w:val="00CB4F8B"/>
    <w:rsid w:val="00CB4FE9"/>
    <w:rsid w:val="00CB58F2"/>
    <w:rsid w:val="00CC0C42"/>
    <w:rsid w:val="00CC1ACD"/>
    <w:rsid w:val="00CC3C27"/>
    <w:rsid w:val="00CC3DBE"/>
    <w:rsid w:val="00CC4241"/>
    <w:rsid w:val="00CC4DF6"/>
    <w:rsid w:val="00CC53E4"/>
    <w:rsid w:val="00CC5E00"/>
    <w:rsid w:val="00CC6137"/>
    <w:rsid w:val="00CC67A6"/>
    <w:rsid w:val="00CC67E1"/>
    <w:rsid w:val="00CC6A6B"/>
    <w:rsid w:val="00CC7393"/>
    <w:rsid w:val="00CC7A87"/>
    <w:rsid w:val="00CD058B"/>
    <w:rsid w:val="00CD1185"/>
    <w:rsid w:val="00CD4B9D"/>
    <w:rsid w:val="00CD4D3B"/>
    <w:rsid w:val="00CD50C0"/>
    <w:rsid w:val="00CD5A84"/>
    <w:rsid w:val="00CD7CAB"/>
    <w:rsid w:val="00CD7CDE"/>
    <w:rsid w:val="00CE013F"/>
    <w:rsid w:val="00CE0DBC"/>
    <w:rsid w:val="00CE0FCC"/>
    <w:rsid w:val="00CE1A47"/>
    <w:rsid w:val="00CE1C55"/>
    <w:rsid w:val="00CE2C78"/>
    <w:rsid w:val="00CE30C8"/>
    <w:rsid w:val="00CE4174"/>
    <w:rsid w:val="00CE4637"/>
    <w:rsid w:val="00CE4762"/>
    <w:rsid w:val="00CE52B2"/>
    <w:rsid w:val="00CE6BC7"/>
    <w:rsid w:val="00CF027F"/>
    <w:rsid w:val="00CF14B0"/>
    <w:rsid w:val="00CF15D6"/>
    <w:rsid w:val="00CF3D21"/>
    <w:rsid w:val="00CF47B5"/>
    <w:rsid w:val="00CF57B8"/>
    <w:rsid w:val="00CF5CB6"/>
    <w:rsid w:val="00CF6BBC"/>
    <w:rsid w:val="00D0022F"/>
    <w:rsid w:val="00D00635"/>
    <w:rsid w:val="00D02E45"/>
    <w:rsid w:val="00D02F52"/>
    <w:rsid w:val="00D0499A"/>
    <w:rsid w:val="00D04D20"/>
    <w:rsid w:val="00D053AE"/>
    <w:rsid w:val="00D05C2A"/>
    <w:rsid w:val="00D11145"/>
    <w:rsid w:val="00D1215B"/>
    <w:rsid w:val="00D12BA4"/>
    <w:rsid w:val="00D13CD2"/>
    <w:rsid w:val="00D1580C"/>
    <w:rsid w:val="00D20BF4"/>
    <w:rsid w:val="00D249EA"/>
    <w:rsid w:val="00D24C48"/>
    <w:rsid w:val="00D25716"/>
    <w:rsid w:val="00D258D3"/>
    <w:rsid w:val="00D25CEE"/>
    <w:rsid w:val="00D276C4"/>
    <w:rsid w:val="00D27DE6"/>
    <w:rsid w:val="00D27F4B"/>
    <w:rsid w:val="00D3093F"/>
    <w:rsid w:val="00D30A8A"/>
    <w:rsid w:val="00D30B5F"/>
    <w:rsid w:val="00D3186B"/>
    <w:rsid w:val="00D327EE"/>
    <w:rsid w:val="00D32B05"/>
    <w:rsid w:val="00D33145"/>
    <w:rsid w:val="00D33B57"/>
    <w:rsid w:val="00D3537A"/>
    <w:rsid w:val="00D35684"/>
    <w:rsid w:val="00D36CA1"/>
    <w:rsid w:val="00D41606"/>
    <w:rsid w:val="00D426C8"/>
    <w:rsid w:val="00D42E6C"/>
    <w:rsid w:val="00D43321"/>
    <w:rsid w:val="00D44D05"/>
    <w:rsid w:val="00D50A4B"/>
    <w:rsid w:val="00D52AE4"/>
    <w:rsid w:val="00D54AD4"/>
    <w:rsid w:val="00D556D7"/>
    <w:rsid w:val="00D55E57"/>
    <w:rsid w:val="00D56BD8"/>
    <w:rsid w:val="00D61280"/>
    <w:rsid w:val="00D61586"/>
    <w:rsid w:val="00D61B98"/>
    <w:rsid w:val="00D64AE6"/>
    <w:rsid w:val="00D65EE8"/>
    <w:rsid w:val="00D7063A"/>
    <w:rsid w:val="00D71999"/>
    <w:rsid w:val="00D71EE0"/>
    <w:rsid w:val="00D738C5"/>
    <w:rsid w:val="00D74B49"/>
    <w:rsid w:val="00D7563F"/>
    <w:rsid w:val="00D75D86"/>
    <w:rsid w:val="00D76FAB"/>
    <w:rsid w:val="00D77625"/>
    <w:rsid w:val="00D80E06"/>
    <w:rsid w:val="00D81EFB"/>
    <w:rsid w:val="00D82A83"/>
    <w:rsid w:val="00D82F4B"/>
    <w:rsid w:val="00D83405"/>
    <w:rsid w:val="00D849AC"/>
    <w:rsid w:val="00D84DCD"/>
    <w:rsid w:val="00D85404"/>
    <w:rsid w:val="00D86207"/>
    <w:rsid w:val="00D86ACA"/>
    <w:rsid w:val="00D8727F"/>
    <w:rsid w:val="00D901AB"/>
    <w:rsid w:val="00D90593"/>
    <w:rsid w:val="00D9138C"/>
    <w:rsid w:val="00D9239F"/>
    <w:rsid w:val="00D929C4"/>
    <w:rsid w:val="00D92BA6"/>
    <w:rsid w:val="00D92D25"/>
    <w:rsid w:val="00D92E66"/>
    <w:rsid w:val="00D93105"/>
    <w:rsid w:val="00D93179"/>
    <w:rsid w:val="00D93227"/>
    <w:rsid w:val="00D93450"/>
    <w:rsid w:val="00D9368C"/>
    <w:rsid w:val="00D93CFA"/>
    <w:rsid w:val="00D94F5E"/>
    <w:rsid w:val="00D9560E"/>
    <w:rsid w:val="00D968D3"/>
    <w:rsid w:val="00D96CA3"/>
    <w:rsid w:val="00D96D66"/>
    <w:rsid w:val="00D97200"/>
    <w:rsid w:val="00D976A2"/>
    <w:rsid w:val="00DA2CA1"/>
    <w:rsid w:val="00DA2CFA"/>
    <w:rsid w:val="00DA321A"/>
    <w:rsid w:val="00DA341D"/>
    <w:rsid w:val="00DA4372"/>
    <w:rsid w:val="00DA5699"/>
    <w:rsid w:val="00DA5915"/>
    <w:rsid w:val="00DA59AD"/>
    <w:rsid w:val="00DA7048"/>
    <w:rsid w:val="00DB0D74"/>
    <w:rsid w:val="00DB19E7"/>
    <w:rsid w:val="00DB1FD9"/>
    <w:rsid w:val="00DB2310"/>
    <w:rsid w:val="00DB2412"/>
    <w:rsid w:val="00DB328A"/>
    <w:rsid w:val="00DB5DBC"/>
    <w:rsid w:val="00DB76F5"/>
    <w:rsid w:val="00DC04BA"/>
    <w:rsid w:val="00DC07CD"/>
    <w:rsid w:val="00DC4438"/>
    <w:rsid w:val="00DC48B6"/>
    <w:rsid w:val="00DC51D9"/>
    <w:rsid w:val="00DC7180"/>
    <w:rsid w:val="00DC7916"/>
    <w:rsid w:val="00DD0496"/>
    <w:rsid w:val="00DD0AD6"/>
    <w:rsid w:val="00DD1592"/>
    <w:rsid w:val="00DD494B"/>
    <w:rsid w:val="00DD52A9"/>
    <w:rsid w:val="00DD558C"/>
    <w:rsid w:val="00DD5CBA"/>
    <w:rsid w:val="00DD6D3E"/>
    <w:rsid w:val="00DE0037"/>
    <w:rsid w:val="00DE020F"/>
    <w:rsid w:val="00DE0501"/>
    <w:rsid w:val="00DE10E8"/>
    <w:rsid w:val="00DE5019"/>
    <w:rsid w:val="00DE6A2D"/>
    <w:rsid w:val="00DE6F24"/>
    <w:rsid w:val="00DF0DEB"/>
    <w:rsid w:val="00DF3DC7"/>
    <w:rsid w:val="00DF4BD3"/>
    <w:rsid w:val="00DF4C0E"/>
    <w:rsid w:val="00DF6259"/>
    <w:rsid w:val="00DF6988"/>
    <w:rsid w:val="00DF707F"/>
    <w:rsid w:val="00DF743A"/>
    <w:rsid w:val="00E02A3C"/>
    <w:rsid w:val="00E02FD9"/>
    <w:rsid w:val="00E04EBE"/>
    <w:rsid w:val="00E070F1"/>
    <w:rsid w:val="00E07D7C"/>
    <w:rsid w:val="00E10A06"/>
    <w:rsid w:val="00E11917"/>
    <w:rsid w:val="00E12A91"/>
    <w:rsid w:val="00E1447D"/>
    <w:rsid w:val="00E1505A"/>
    <w:rsid w:val="00E1524C"/>
    <w:rsid w:val="00E152DE"/>
    <w:rsid w:val="00E15BAA"/>
    <w:rsid w:val="00E16C09"/>
    <w:rsid w:val="00E17E4A"/>
    <w:rsid w:val="00E205DD"/>
    <w:rsid w:val="00E209E1"/>
    <w:rsid w:val="00E2137D"/>
    <w:rsid w:val="00E21C5B"/>
    <w:rsid w:val="00E26FE9"/>
    <w:rsid w:val="00E26FF4"/>
    <w:rsid w:val="00E272B2"/>
    <w:rsid w:val="00E27840"/>
    <w:rsid w:val="00E30CD8"/>
    <w:rsid w:val="00E3140C"/>
    <w:rsid w:val="00E34329"/>
    <w:rsid w:val="00E36323"/>
    <w:rsid w:val="00E3670E"/>
    <w:rsid w:val="00E373AC"/>
    <w:rsid w:val="00E37E56"/>
    <w:rsid w:val="00E405AE"/>
    <w:rsid w:val="00E42AFC"/>
    <w:rsid w:val="00E42B79"/>
    <w:rsid w:val="00E43098"/>
    <w:rsid w:val="00E43312"/>
    <w:rsid w:val="00E46C9A"/>
    <w:rsid w:val="00E4709C"/>
    <w:rsid w:val="00E50002"/>
    <w:rsid w:val="00E516A4"/>
    <w:rsid w:val="00E53908"/>
    <w:rsid w:val="00E546B6"/>
    <w:rsid w:val="00E5556B"/>
    <w:rsid w:val="00E62627"/>
    <w:rsid w:val="00E63371"/>
    <w:rsid w:val="00E65359"/>
    <w:rsid w:val="00E65870"/>
    <w:rsid w:val="00E67FE5"/>
    <w:rsid w:val="00E714D3"/>
    <w:rsid w:val="00E764FD"/>
    <w:rsid w:val="00E80F0E"/>
    <w:rsid w:val="00E81740"/>
    <w:rsid w:val="00E832EB"/>
    <w:rsid w:val="00E8387A"/>
    <w:rsid w:val="00E84CB2"/>
    <w:rsid w:val="00E856CD"/>
    <w:rsid w:val="00E86BAF"/>
    <w:rsid w:val="00E87696"/>
    <w:rsid w:val="00E903CB"/>
    <w:rsid w:val="00E90FD9"/>
    <w:rsid w:val="00E92940"/>
    <w:rsid w:val="00E93494"/>
    <w:rsid w:val="00E93A42"/>
    <w:rsid w:val="00E94652"/>
    <w:rsid w:val="00E95854"/>
    <w:rsid w:val="00E97A0E"/>
    <w:rsid w:val="00EA16EC"/>
    <w:rsid w:val="00EA1CBE"/>
    <w:rsid w:val="00EA2D2F"/>
    <w:rsid w:val="00EA54E7"/>
    <w:rsid w:val="00EA7F74"/>
    <w:rsid w:val="00EB0719"/>
    <w:rsid w:val="00EB09AD"/>
    <w:rsid w:val="00EB3207"/>
    <w:rsid w:val="00EB5DD6"/>
    <w:rsid w:val="00EB78CA"/>
    <w:rsid w:val="00EB7CD9"/>
    <w:rsid w:val="00EC2E7D"/>
    <w:rsid w:val="00EC3AE4"/>
    <w:rsid w:val="00EC793C"/>
    <w:rsid w:val="00ED0616"/>
    <w:rsid w:val="00ED0A61"/>
    <w:rsid w:val="00ED1FE1"/>
    <w:rsid w:val="00ED2B66"/>
    <w:rsid w:val="00ED2C21"/>
    <w:rsid w:val="00ED3325"/>
    <w:rsid w:val="00ED375B"/>
    <w:rsid w:val="00ED381B"/>
    <w:rsid w:val="00ED40CF"/>
    <w:rsid w:val="00ED446C"/>
    <w:rsid w:val="00ED4613"/>
    <w:rsid w:val="00ED54BC"/>
    <w:rsid w:val="00ED5818"/>
    <w:rsid w:val="00ED5F23"/>
    <w:rsid w:val="00ED7D3C"/>
    <w:rsid w:val="00EE0AA3"/>
    <w:rsid w:val="00EE11F9"/>
    <w:rsid w:val="00EE1319"/>
    <w:rsid w:val="00EE3477"/>
    <w:rsid w:val="00EE3CB4"/>
    <w:rsid w:val="00EE3D97"/>
    <w:rsid w:val="00EE6138"/>
    <w:rsid w:val="00EE65AF"/>
    <w:rsid w:val="00EE6795"/>
    <w:rsid w:val="00EF10FB"/>
    <w:rsid w:val="00EF16D2"/>
    <w:rsid w:val="00EF2995"/>
    <w:rsid w:val="00EF2CE2"/>
    <w:rsid w:val="00EF3662"/>
    <w:rsid w:val="00EF74B7"/>
    <w:rsid w:val="00EF74F5"/>
    <w:rsid w:val="00EF7B8B"/>
    <w:rsid w:val="00F02625"/>
    <w:rsid w:val="00F054C5"/>
    <w:rsid w:val="00F06734"/>
    <w:rsid w:val="00F06D79"/>
    <w:rsid w:val="00F12C79"/>
    <w:rsid w:val="00F133C2"/>
    <w:rsid w:val="00F16D25"/>
    <w:rsid w:val="00F173AC"/>
    <w:rsid w:val="00F17914"/>
    <w:rsid w:val="00F2027A"/>
    <w:rsid w:val="00F2066A"/>
    <w:rsid w:val="00F21DC6"/>
    <w:rsid w:val="00F22C05"/>
    <w:rsid w:val="00F232C3"/>
    <w:rsid w:val="00F24564"/>
    <w:rsid w:val="00F2571F"/>
    <w:rsid w:val="00F27BC3"/>
    <w:rsid w:val="00F31E93"/>
    <w:rsid w:val="00F336D2"/>
    <w:rsid w:val="00F34277"/>
    <w:rsid w:val="00F34BCD"/>
    <w:rsid w:val="00F35F1E"/>
    <w:rsid w:val="00F36523"/>
    <w:rsid w:val="00F3654B"/>
    <w:rsid w:val="00F37847"/>
    <w:rsid w:val="00F43E19"/>
    <w:rsid w:val="00F44D57"/>
    <w:rsid w:val="00F45156"/>
    <w:rsid w:val="00F47392"/>
    <w:rsid w:val="00F47AF5"/>
    <w:rsid w:val="00F526D4"/>
    <w:rsid w:val="00F539D9"/>
    <w:rsid w:val="00F53D57"/>
    <w:rsid w:val="00F540A3"/>
    <w:rsid w:val="00F548E4"/>
    <w:rsid w:val="00F55437"/>
    <w:rsid w:val="00F56039"/>
    <w:rsid w:val="00F56FD8"/>
    <w:rsid w:val="00F578E2"/>
    <w:rsid w:val="00F607EA"/>
    <w:rsid w:val="00F61305"/>
    <w:rsid w:val="00F630F0"/>
    <w:rsid w:val="00F6340A"/>
    <w:rsid w:val="00F63FAE"/>
    <w:rsid w:val="00F64D39"/>
    <w:rsid w:val="00F66ED5"/>
    <w:rsid w:val="00F6700A"/>
    <w:rsid w:val="00F678DB"/>
    <w:rsid w:val="00F67EA4"/>
    <w:rsid w:val="00F70B84"/>
    <w:rsid w:val="00F7280F"/>
    <w:rsid w:val="00F72FBD"/>
    <w:rsid w:val="00F73CD8"/>
    <w:rsid w:val="00F74D62"/>
    <w:rsid w:val="00F7696E"/>
    <w:rsid w:val="00F771D8"/>
    <w:rsid w:val="00F80111"/>
    <w:rsid w:val="00F81C74"/>
    <w:rsid w:val="00F83C80"/>
    <w:rsid w:val="00F8733D"/>
    <w:rsid w:val="00F87A2B"/>
    <w:rsid w:val="00F914A0"/>
    <w:rsid w:val="00F93166"/>
    <w:rsid w:val="00F9385B"/>
    <w:rsid w:val="00F93C86"/>
    <w:rsid w:val="00F943D5"/>
    <w:rsid w:val="00F95A43"/>
    <w:rsid w:val="00F95B84"/>
    <w:rsid w:val="00F97FCF"/>
    <w:rsid w:val="00FA060F"/>
    <w:rsid w:val="00FA0B9F"/>
    <w:rsid w:val="00FA2D28"/>
    <w:rsid w:val="00FA2DDE"/>
    <w:rsid w:val="00FA3595"/>
    <w:rsid w:val="00FA3D93"/>
    <w:rsid w:val="00FA63C8"/>
    <w:rsid w:val="00FB0764"/>
    <w:rsid w:val="00FB2A54"/>
    <w:rsid w:val="00FB3393"/>
    <w:rsid w:val="00FB3B78"/>
    <w:rsid w:val="00FB40F9"/>
    <w:rsid w:val="00FB5759"/>
    <w:rsid w:val="00FB6D59"/>
    <w:rsid w:val="00FB771C"/>
    <w:rsid w:val="00FC13EE"/>
    <w:rsid w:val="00FC2755"/>
    <w:rsid w:val="00FC28D1"/>
    <w:rsid w:val="00FC45C4"/>
    <w:rsid w:val="00FC4A57"/>
    <w:rsid w:val="00FC6801"/>
    <w:rsid w:val="00FC6E85"/>
    <w:rsid w:val="00FC7505"/>
    <w:rsid w:val="00FC7CF8"/>
    <w:rsid w:val="00FD1290"/>
    <w:rsid w:val="00FD17A7"/>
    <w:rsid w:val="00FD2275"/>
    <w:rsid w:val="00FD365B"/>
    <w:rsid w:val="00FE0BF3"/>
    <w:rsid w:val="00FE1FCC"/>
    <w:rsid w:val="00FE284C"/>
    <w:rsid w:val="00FE4644"/>
    <w:rsid w:val="00FE4E61"/>
    <w:rsid w:val="00FE6859"/>
    <w:rsid w:val="00FE6E9D"/>
    <w:rsid w:val="00FE7B8F"/>
    <w:rsid w:val="00FF07A5"/>
    <w:rsid w:val="00FF0FF0"/>
    <w:rsid w:val="00FF4731"/>
    <w:rsid w:val="00FF519C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FA71B8"/>
  <w15:docId w15:val="{152744FC-A235-47B0-A11B-3216E492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70A67"/>
    <w:rPr>
      <w:rFonts w:ascii="Courier New" w:hAnsi="Courier New"/>
      <w:sz w:val="24"/>
      <w:lang w:val="de-DE" w:eastAsia="en-US"/>
    </w:rPr>
  </w:style>
  <w:style w:type="paragraph" w:styleId="berschrift1">
    <w:name w:val="heading 1"/>
    <w:basedOn w:val="Standard"/>
    <w:next w:val="Standard"/>
    <w:qFormat/>
    <w:rsid w:val="00CA7FFC"/>
    <w:pPr>
      <w:keepNext/>
      <w:pageBreakBefore/>
      <w:spacing w:after="360"/>
      <w:outlineLvl w:val="0"/>
    </w:pPr>
    <w:rPr>
      <w:rFonts w:ascii="Optima" w:hAnsi="Optima"/>
      <w:b/>
      <w:caps/>
      <w:kern w:val="28"/>
      <w:sz w:val="48"/>
    </w:rPr>
  </w:style>
  <w:style w:type="paragraph" w:styleId="berschrift2">
    <w:name w:val="heading 2"/>
    <w:basedOn w:val="Standard"/>
    <w:next w:val="Standard"/>
    <w:qFormat/>
    <w:rsid w:val="00CA7FFC"/>
    <w:pPr>
      <w:keepNext/>
      <w:spacing w:before="240" w:after="240"/>
      <w:outlineLvl w:val="1"/>
    </w:pPr>
    <w:rPr>
      <w:rFonts w:ascii="Optima" w:hAnsi="Optima"/>
      <w:b/>
      <w:caps/>
      <w:sz w:val="32"/>
    </w:rPr>
  </w:style>
  <w:style w:type="paragraph" w:styleId="berschrift3">
    <w:name w:val="heading 3"/>
    <w:basedOn w:val="Standard"/>
    <w:next w:val="Standard"/>
    <w:qFormat/>
    <w:rsid w:val="00CA7FFC"/>
    <w:pPr>
      <w:keepNext/>
      <w:spacing w:before="240" w:after="240"/>
      <w:outlineLvl w:val="2"/>
    </w:pPr>
    <w:rPr>
      <w:rFonts w:ascii="Optima" w:hAnsi="Optima"/>
      <w:b/>
      <w:sz w:val="28"/>
    </w:rPr>
  </w:style>
  <w:style w:type="paragraph" w:styleId="berschrift4">
    <w:name w:val="heading 4"/>
    <w:basedOn w:val="Standard"/>
    <w:next w:val="Standard"/>
    <w:qFormat/>
    <w:rsid w:val="00CA7FFC"/>
    <w:pPr>
      <w:keepNext/>
      <w:jc w:val="right"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qFormat/>
    <w:rsid w:val="00CA7FFC"/>
    <w:pPr>
      <w:keepNext/>
      <w:shd w:val="pct10" w:color="auto" w:fill="FFFFFF"/>
      <w:spacing w:before="120"/>
      <w:outlineLvl w:val="4"/>
    </w:pPr>
    <w:rPr>
      <w:b/>
    </w:rPr>
  </w:style>
  <w:style w:type="paragraph" w:styleId="berschrift6">
    <w:name w:val="heading 6"/>
    <w:basedOn w:val="Standard"/>
    <w:next w:val="Standard"/>
    <w:qFormat/>
    <w:rsid w:val="00CA7FFC"/>
    <w:pPr>
      <w:keepNext/>
      <w:outlineLvl w:val="5"/>
    </w:pPr>
    <w:rPr>
      <w:u w:val="single"/>
    </w:rPr>
  </w:style>
  <w:style w:type="paragraph" w:styleId="berschrift7">
    <w:name w:val="heading 7"/>
    <w:basedOn w:val="Standard"/>
    <w:next w:val="Standard"/>
    <w:qFormat/>
    <w:rsid w:val="00CA7FFC"/>
    <w:pPr>
      <w:keepNext/>
      <w:pBdr>
        <w:bottom w:val="single" w:sz="12" w:space="1" w:color="auto"/>
      </w:pBdr>
      <w:shd w:val="pct10" w:color="auto" w:fill="FFFFFF"/>
      <w:jc w:val="center"/>
      <w:outlineLvl w:val="6"/>
    </w:pPr>
    <w:rPr>
      <w:rFonts w:ascii="Optima" w:hAnsi="Optima"/>
      <w:b/>
      <w:sz w:val="22"/>
    </w:rPr>
  </w:style>
  <w:style w:type="paragraph" w:styleId="berschrift8">
    <w:name w:val="heading 8"/>
    <w:basedOn w:val="Standard"/>
    <w:next w:val="Standard"/>
    <w:qFormat/>
    <w:rsid w:val="00CA7FFC"/>
    <w:pPr>
      <w:keepNext/>
      <w:jc w:val="center"/>
      <w:outlineLvl w:val="7"/>
    </w:pPr>
    <w:rPr>
      <w:rFonts w:ascii="Optima" w:hAnsi="Optima"/>
      <w:b/>
      <w:sz w:val="28"/>
    </w:rPr>
  </w:style>
  <w:style w:type="paragraph" w:styleId="berschrift9">
    <w:name w:val="heading 9"/>
    <w:basedOn w:val="Standard"/>
    <w:next w:val="Standard"/>
    <w:qFormat/>
    <w:rsid w:val="00CA7FFC"/>
    <w:pPr>
      <w:keepNext/>
      <w:jc w:val="right"/>
      <w:outlineLvl w:val="8"/>
    </w:pPr>
    <w:rPr>
      <w:rFonts w:ascii="Optima" w:hAnsi="Optima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CA7FFC"/>
    <w:rPr>
      <w:sz w:val="18"/>
    </w:rPr>
  </w:style>
  <w:style w:type="paragraph" w:styleId="Textkrper">
    <w:name w:val="Body Text"/>
    <w:basedOn w:val="Standard"/>
    <w:rsid w:val="00CA7FFC"/>
    <w:pPr>
      <w:tabs>
        <w:tab w:val="right" w:pos="9639"/>
      </w:tabs>
      <w:spacing w:line="360" w:lineRule="auto"/>
      <w:ind w:right="-567"/>
    </w:pPr>
    <w:rPr>
      <w:sz w:val="22"/>
    </w:rPr>
  </w:style>
  <w:style w:type="paragraph" w:styleId="Textkrper2">
    <w:name w:val="Body Text 2"/>
    <w:basedOn w:val="Standard"/>
    <w:link w:val="Textkrper2Zchn"/>
    <w:rsid w:val="00CA7FFC"/>
    <w:pPr>
      <w:pBdr>
        <w:bottom w:val="single" w:sz="12" w:space="1" w:color="auto"/>
      </w:pBdr>
      <w:shd w:val="pct10" w:color="auto" w:fill="FFFFFF"/>
      <w:spacing w:before="120"/>
      <w:jc w:val="center"/>
    </w:pPr>
    <w:rPr>
      <w:rFonts w:ascii="Optima" w:hAnsi="Optima"/>
      <w:b/>
    </w:rPr>
  </w:style>
  <w:style w:type="paragraph" w:styleId="Textkrper-Zeileneinzug">
    <w:name w:val="Body Text Indent"/>
    <w:basedOn w:val="Standard"/>
    <w:rsid w:val="00CA7FFC"/>
    <w:pPr>
      <w:ind w:left="567"/>
    </w:pPr>
    <w:rPr>
      <w:rFonts w:ascii="Optima" w:hAnsi="Optima"/>
      <w:sz w:val="20"/>
    </w:rPr>
  </w:style>
  <w:style w:type="paragraph" w:styleId="Kopfzeile">
    <w:name w:val="header"/>
    <w:basedOn w:val="Standard"/>
    <w:link w:val="KopfzeileZchn"/>
    <w:rsid w:val="00CA7FFC"/>
    <w:pPr>
      <w:tabs>
        <w:tab w:val="center" w:pos="4536"/>
        <w:tab w:val="right" w:pos="9072"/>
      </w:tabs>
    </w:pPr>
    <w:rPr>
      <w:rFonts w:ascii="Optima" w:hAnsi="Optima"/>
    </w:rPr>
  </w:style>
  <w:style w:type="character" w:styleId="Hyperlink">
    <w:name w:val="Hyperlink"/>
    <w:uiPriority w:val="99"/>
    <w:rsid w:val="00384693"/>
    <w:rPr>
      <w:rFonts w:ascii="Trebuchet MS" w:hAnsi="Trebuchet MS"/>
      <w:color w:val="FF0000"/>
      <w:sz w:val="20"/>
      <w:u w:val="none"/>
    </w:rPr>
  </w:style>
  <w:style w:type="paragraph" w:customStyle="1" w:styleId="4">
    <w:name w:val="Ü4"/>
    <w:basedOn w:val="berschrift3"/>
    <w:rsid w:val="00CA7FFC"/>
    <w:pPr>
      <w:outlineLvl w:val="9"/>
    </w:pPr>
    <w:rPr>
      <w:sz w:val="24"/>
    </w:rPr>
  </w:style>
  <w:style w:type="paragraph" w:styleId="Textkrper3">
    <w:name w:val="Body Text 3"/>
    <w:basedOn w:val="Standard"/>
    <w:rsid w:val="00CA7FFC"/>
    <w:pPr>
      <w:tabs>
        <w:tab w:val="left" w:pos="2268"/>
      </w:tabs>
    </w:pPr>
    <w:rPr>
      <w:rFonts w:ascii="Optima" w:hAnsi="Optima"/>
      <w:b/>
      <w:sz w:val="20"/>
    </w:rPr>
  </w:style>
  <w:style w:type="character" w:styleId="BesuchterLink">
    <w:name w:val="FollowedHyperlink"/>
    <w:rsid w:val="00F6340A"/>
    <w:rPr>
      <w:rFonts w:ascii="Trebuchet MS" w:hAnsi="Trebuchet MS"/>
      <w:color w:val="800080"/>
      <w:sz w:val="20"/>
      <w:u w:val="single"/>
    </w:rPr>
  </w:style>
  <w:style w:type="paragraph" w:styleId="Fuzeile">
    <w:name w:val="footer"/>
    <w:basedOn w:val="Standard"/>
    <w:link w:val="FuzeileZchn"/>
    <w:uiPriority w:val="99"/>
    <w:rsid w:val="00CA7FF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8332EE"/>
  </w:style>
  <w:style w:type="paragraph" w:styleId="Sprechblasentext">
    <w:name w:val="Balloon Text"/>
    <w:basedOn w:val="Standard"/>
    <w:semiHidden/>
    <w:rsid w:val="009D6A43"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rsid w:val="00953D58"/>
    <w:pPr>
      <w:spacing w:after="120" w:line="480" w:lineRule="auto"/>
      <w:ind w:left="283"/>
    </w:pPr>
  </w:style>
  <w:style w:type="table" w:styleId="Tabellenraster">
    <w:name w:val="Table Grid"/>
    <w:basedOn w:val="NormaleTabelle"/>
    <w:rsid w:val="005F6B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ett">
    <w:name w:val="Strong"/>
    <w:uiPriority w:val="22"/>
    <w:qFormat/>
    <w:rsid w:val="009131C9"/>
    <w:rPr>
      <w:b/>
      <w:bCs/>
    </w:rPr>
  </w:style>
  <w:style w:type="paragraph" w:styleId="Aufzhlungszeichen">
    <w:name w:val="List Bullet"/>
    <w:basedOn w:val="Standard"/>
    <w:rsid w:val="00224AD6"/>
    <w:pPr>
      <w:numPr>
        <w:numId w:val="1"/>
      </w:numPr>
    </w:pPr>
  </w:style>
  <w:style w:type="character" w:styleId="Funotenzeichen">
    <w:name w:val="footnote reference"/>
    <w:semiHidden/>
    <w:rsid w:val="003B7452"/>
    <w:rPr>
      <w:vertAlign w:val="superscript"/>
    </w:rPr>
  </w:style>
  <w:style w:type="character" w:customStyle="1" w:styleId="FuzeileZchn">
    <w:name w:val="Fußzeile Zchn"/>
    <w:link w:val="Fuzeile"/>
    <w:uiPriority w:val="99"/>
    <w:rsid w:val="00DF4BD3"/>
    <w:rPr>
      <w:rFonts w:ascii="Courier New" w:hAnsi="Courier New"/>
      <w:sz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DA2CFA"/>
    <w:pPr>
      <w:ind w:left="720"/>
      <w:contextualSpacing/>
    </w:pPr>
  </w:style>
  <w:style w:type="character" w:customStyle="1" w:styleId="KopfzeileZchn">
    <w:name w:val="Kopfzeile Zchn"/>
    <w:link w:val="Kopfzeile"/>
    <w:locked/>
    <w:rsid w:val="00CB293C"/>
    <w:rPr>
      <w:rFonts w:ascii="Optima" w:hAnsi="Optima"/>
      <w:sz w:val="24"/>
      <w:lang w:val="de-DE" w:eastAsia="en-US"/>
    </w:rPr>
  </w:style>
  <w:style w:type="character" w:customStyle="1" w:styleId="Textkrper2Zchn">
    <w:name w:val="Textkörper 2 Zchn"/>
    <w:link w:val="Textkrper2"/>
    <w:rsid w:val="00993565"/>
    <w:rPr>
      <w:rFonts w:ascii="Optima" w:hAnsi="Optima"/>
      <w:b/>
      <w:sz w:val="24"/>
      <w:shd w:val="pct10" w:color="auto" w:fill="FFFFFF"/>
      <w:lang w:val="de-DE" w:eastAsia="en-US"/>
    </w:rPr>
  </w:style>
  <w:style w:type="paragraph" w:styleId="Datum">
    <w:name w:val="Date"/>
    <w:basedOn w:val="Standard"/>
    <w:next w:val="Standard"/>
    <w:link w:val="DatumZchn"/>
    <w:rsid w:val="00D3186B"/>
  </w:style>
  <w:style w:type="character" w:customStyle="1" w:styleId="DatumZchn">
    <w:name w:val="Datum Zchn"/>
    <w:link w:val="Datum"/>
    <w:rsid w:val="00D3186B"/>
    <w:rPr>
      <w:rFonts w:ascii="Courier New" w:hAnsi="Courier New"/>
      <w:sz w:val="24"/>
      <w:lang w:val="de-DE" w:eastAsia="en-US"/>
    </w:rPr>
  </w:style>
  <w:style w:type="paragraph" w:styleId="NurText">
    <w:name w:val="Plain Text"/>
    <w:basedOn w:val="Standard"/>
    <w:link w:val="NurTextZchn"/>
    <w:uiPriority w:val="99"/>
    <w:unhideWhenUsed/>
    <w:rsid w:val="00146E78"/>
    <w:rPr>
      <w:rFonts w:ascii="Consolas" w:eastAsia="Calibri" w:hAnsi="Consolas"/>
      <w:sz w:val="21"/>
      <w:szCs w:val="21"/>
      <w:lang w:val="de-AT" w:eastAsia="de-AT"/>
    </w:rPr>
  </w:style>
  <w:style w:type="character" w:customStyle="1" w:styleId="NurTextZchn">
    <w:name w:val="Nur Text Zchn"/>
    <w:link w:val="NurText"/>
    <w:uiPriority w:val="99"/>
    <w:rsid w:val="00146E78"/>
    <w:rPr>
      <w:rFonts w:ascii="Consolas" w:eastAsia="Calibri" w:hAnsi="Consolas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221E87"/>
    <w:pPr>
      <w:spacing w:before="100" w:beforeAutospacing="1" w:after="100" w:afterAutospacing="1"/>
    </w:pPr>
    <w:rPr>
      <w:rFonts w:ascii="Verdana" w:hAnsi="Verdana"/>
      <w:color w:val="000000"/>
      <w:sz w:val="15"/>
      <w:szCs w:val="15"/>
      <w:lang w:val="de-AT" w:eastAsia="de-AT"/>
    </w:rPr>
  </w:style>
  <w:style w:type="paragraph" w:customStyle="1" w:styleId="bodytext">
    <w:name w:val="bodytext"/>
    <w:basedOn w:val="Standard"/>
    <w:rsid w:val="00FD2275"/>
    <w:pPr>
      <w:spacing w:after="75"/>
      <w:textAlignment w:val="top"/>
    </w:pPr>
    <w:rPr>
      <w:rFonts w:ascii="Times New Roman" w:hAnsi="Times New Roman"/>
      <w:sz w:val="18"/>
      <w:szCs w:val="18"/>
      <w:lang w:val="de-AT" w:eastAsia="de-AT"/>
    </w:rPr>
  </w:style>
  <w:style w:type="paragraph" w:customStyle="1" w:styleId="intro">
    <w:name w:val="intro"/>
    <w:basedOn w:val="Standard"/>
    <w:rsid w:val="003509BB"/>
    <w:pPr>
      <w:spacing w:before="100" w:beforeAutospacing="1" w:after="100" w:afterAutospacing="1"/>
    </w:pPr>
    <w:rPr>
      <w:rFonts w:ascii="Times New Roman" w:hAnsi="Times New Roman"/>
      <w:szCs w:val="24"/>
      <w:lang w:val="de-AT" w:eastAsia="de-AT"/>
    </w:rPr>
  </w:style>
  <w:style w:type="character" w:styleId="Hervorhebung">
    <w:name w:val="Emphasis"/>
    <w:uiPriority w:val="20"/>
    <w:qFormat/>
    <w:rsid w:val="005A1549"/>
    <w:rPr>
      <w:i/>
      <w:iCs/>
    </w:rPr>
  </w:style>
  <w:style w:type="paragraph" w:styleId="berarbeitung">
    <w:name w:val="Revision"/>
    <w:hidden/>
    <w:uiPriority w:val="99"/>
    <w:semiHidden/>
    <w:rsid w:val="002B67E8"/>
    <w:rPr>
      <w:rFonts w:ascii="Courier New" w:hAnsi="Courier New"/>
      <w:sz w:val="24"/>
      <w:lang w:val="de-DE" w:eastAsia="en-US"/>
    </w:rPr>
  </w:style>
  <w:style w:type="paragraph" w:customStyle="1" w:styleId="Default">
    <w:name w:val="Default"/>
    <w:rsid w:val="003F560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B6670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66707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66707"/>
    <w:rPr>
      <w:rFonts w:ascii="Courier New" w:hAnsi="Courier New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67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6707"/>
    <w:rPr>
      <w:rFonts w:ascii="Courier New" w:hAnsi="Courier New"/>
      <w:b/>
      <w:bCs/>
      <w:lang w:val="de-DE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A48"/>
    <w:rPr>
      <w:color w:val="605E5C"/>
      <w:shd w:val="clear" w:color="auto" w:fill="E1DFDD"/>
    </w:rPr>
  </w:style>
  <w:style w:type="paragraph" w:customStyle="1" w:styleId="TableParagraph">
    <w:name w:val="Table Paragraph"/>
    <w:basedOn w:val="Standard"/>
    <w:uiPriority w:val="1"/>
    <w:rsid w:val="00FE0BF3"/>
    <w:pPr>
      <w:autoSpaceDE w:val="0"/>
      <w:autoSpaceDN w:val="0"/>
      <w:ind w:left="388"/>
    </w:pPr>
    <w:rPr>
      <w:rFonts w:ascii="DIN Offc Pro" w:eastAsiaTheme="minorHAnsi" w:hAnsi="DIN Offc Pro" w:cs="DIN Offc Pro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0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4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3181">
              <w:marLeft w:val="0"/>
              <w:marRight w:val="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2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5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6051">
          <w:marLeft w:val="158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64736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2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6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2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5903">
          <w:marLeft w:val="158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7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94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0574">
          <w:marLeft w:val="0"/>
          <w:marRight w:val="150"/>
          <w:marTop w:val="0"/>
          <w:marBottom w:val="360"/>
          <w:divBdr>
            <w:top w:val="single" w:sz="3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515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3F2"/>
                <w:right w:val="single" w:sz="6" w:space="0" w:color="D5E3F2"/>
              </w:divBdr>
              <w:divsChild>
                <w:div w:id="1779063099">
                  <w:marLeft w:val="180"/>
                  <w:marRight w:val="180"/>
                  <w:marTop w:val="180"/>
                  <w:marBottom w:val="180"/>
                  <w:divBdr>
                    <w:top w:val="single" w:sz="6" w:space="4" w:color="D5E3F2"/>
                    <w:left w:val="none" w:sz="0" w:space="0" w:color="auto"/>
                    <w:bottom w:val="single" w:sz="6" w:space="4" w:color="D5E3F2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0058">
              <w:marLeft w:val="0"/>
              <w:marRight w:val="2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4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ps.app.goo.gl/LbtzJJNHdzNVeP3N6" TargetMode="External"/><Relationship Id="rId18" Type="http://schemas.openxmlformats.org/officeDocument/2006/relationships/hyperlink" Target="https://www.google.com/maps/place/1908+Inter+HQ/@45.4825185,9.1902163,17z/data=!3m1!4b1!4m6!3m5!1s0x4786c7c994e13eb1:0xcf88230fd7209ca8!8m2!3d45.4825148!4d9.1950926!16s%2Fg%2F11flyc60zc?entry=ttu" TargetMode="External"/><Relationship Id="rId26" Type="http://schemas.openxmlformats.org/officeDocument/2006/relationships/hyperlink" Target="http://www.villacampariristorante.it/" TargetMode="External"/><Relationship Id="rId39" Type="http://schemas.openxmlformats.org/officeDocument/2006/relationships/hyperlink" Target="https://www.igpdecaux.it/en" TargetMode="External"/><Relationship Id="rId21" Type="http://schemas.openxmlformats.org/officeDocument/2006/relationships/hyperlink" Target="https://www.google.com/maps/place/Gruppo+Mediaset/@45.5233217,9.2617756,17z/data=!3m1!4b1!4m6!3m5!1s0x4786e9ae5cb6f54b:0x723d6267281e0b72!8m2!3d45.523318!4d9.2643559!16s%2Fg%2F11b63bddck?entry=ttu" TargetMode="External"/><Relationship Id="rId34" Type="http://schemas.openxmlformats.org/officeDocument/2006/relationships/hyperlink" Target="https://www.cassina.com/it/it.html" TargetMode="External"/><Relationship Id="rId42" Type="http://schemas.openxmlformats.org/officeDocument/2006/relationships/hyperlink" Target="https://www.infront.sport/it/news/author/infront-italy" TargetMode="External"/><Relationship Id="rId47" Type="http://schemas.openxmlformats.org/officeDocument/2006/relationships/hyperlink" Target="https://www.google.com/maps/place/Mercato+Centrale+Milano/@45.4865411,9.2035722,16z/data=!4m6!3m5!1s0x4786c7a38316c785:0xf6da9a2008baf8be!8m2!3d45.4866698!4d9.2035192!16s%2Fg%2F11nxql3yk5?entry=ttu" TargetMode="External"/><Relationship Id="rId50" Type="http://schemas.openxmlformats.org/officeDocument/2006/relationships/hyperlink" Target="https://www.google.com/maps/dir/Via+Bergognone+da+Fossano,+38,+20144+Milano+MI/@45.4519201,9.1231792,13z/data=!4m9!4m8!1m5!1m1!1s0x4786c3e5bdb451c9:0xc05fdfe6d34a366d!2m2!1d9.1643786!2d45.4519275!1m0!3e0?entry=ttu" TargetMode="External"/><Relationship Id="rId55" Type="http://schemas.openxmlformats.org/officeDocument/2006/relationships/hyperlink" Target="https://www.assoconsult.org/" TargetMode="External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ter.it/it" TargetMode="External"/><Relationship Id="rId29" Type="http://schemas.openxmlformats.org/officeDocument/2006/relationships/hyperlink" Target="https://www.facebook.com/riptide.srl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www.google.com/maps/place/Villa+Campari/@45.5400952,9.2318055,17z/data=!3m1!4b1!4m6!3m5!1s0x4786b897bd003f0f:0xef23aa3d33310727!8m2!3d45.5400915!4d9.2343858!16s%2Fg%2F1q2xhfl8s?entry=ttu" TargetMode="External"/><Relationship Id="rId32" Type="http://schemas.openxmlformats.org/officeDocument/2006/relationships/hyperlink" Target="https://stendhalmilano.it/" TargetMode="External"/><Relationship Id="rId37" Type="http://schemas.openxmlformats.org/officeDocument/2006/relationships/hyperlink" Target="https://stendhalmilano.it/" TargetMode="External"/><Relationship Id="rId40" Type="http://schemas.openxmlformats.org/officeDocument/2006/relationships/hyperlink" Target="https://www.igpdecaux.it/en" TargetMode="External"/><Relationship Id="rId45" Type="http://schemas.openxmlformats.org/officeDocument/2006/relationships/hyperlink" Target="https://maps.app.goo.gl/Xe6zY7SHnswfn5dLA" TargetMode="External"/><Relationship Id="rId53" Type="http://schemas.openxmlformats.org/officeDocument/2006/relationships/hyperlink" Target="https://www.google.com/maps/dir/Armando+Testa+SPA,+Via+Giorgio+Washington,+Mailand/@45.4640521,9.1140717,13z/data=!3m1!4b1!4m9!4m8!1m5!1m1!1s0x4786c16168baaaab:0x92d3292257480f14!2m2!1d9.1552522!2d45.4640497!1m0!3e0?entry=ttu" TargetMode="External"/><Relationship Id="rId58" Type="http://schemas.openxmlformats.org/officeDocument/2006/relationships/hyperlink" Target="https://www.google.com/maps/dir/Armando+Testa+SPA,+Via+Giorgio+Washington,+Mailand/@45.4640521,9.1140717,13z/data=!3m1!4b1!4m9!4m8!1m5!1m1!1s0x4786c16168baaaab:0x92d3292257480f14!2m2!1d9.1552522!2d45.4640497!1m0!3e0?entry=ttu" TargetMode="External"/><Relationship Id="rId5" Type="http://schemas.openxmlformats.org/officeDocument/2006/relationships/customXml" Target="../customXml/item5.xml"/><Relationship Id="rId61" Type="http://schemas.openxmlformats.org/officeDocument/2006/relationships/header" Target="header2.xml"/><Relationship Id="rId19" Type="http://schemas.openxmlformats.org/officeDocument/2006/relationships/hyperlink" Target="https://mediasetinfinity.mediaset.it/" TargetMode="External"/><Relationship Id="rId14" Type="http://schemas.openxmlformats.org/officeDocument/2006/relationships/hyperlink" Target="https://www.50toppizza.it/50-top-world-2023/" TargetMode="External"/><Relationship Id="rId22" Type="http://schemas.openxmlformats.org/officeDocument/2006/relationships/hyperlink" Target="https://www.campari.com/galleria-campari/" TargetMode="External"/><Relationship Id="rId27" Type="http://schemas.openxmlformats.org/officeDocument/2006/relationships/hyperlink" Target="https://www.google.com/maps/place/Villa+Campari/@45.5400952,9.2318055,17z/data=!3m1!4b1!4m6!3m5!1s0x4786b897bd003f0f:0xef23aa3d33310727!8m2!3d45.5400915!4d9.2343858!16s%2Fg%2F1q2xhfl8s?entry=ttu" TargetMode="External"/><Relationship Id="rId30" Type="http://schemas.openxmlformats.org/officeDocument/2006/relationships/hyperlink" Target="https://www.facebook.com/riptide.srl/" TargetMode="External"/><Relationship Id="rId35" Type="http://schemas.openxmlformats.org/officeDocument/2006/relationships/hyperlink" Target="https://context.reverso.net/traduzione/tedesco-italiano/Abend" TargetMode="External"/><Relationship Id="rId43" Type="http://schemas.openxmlformats.org/officeDocument/2006/relationships/hyperlink" Target="https://www.infront.sport/it/news/author/infront-italy" TargetMode="External"/><Relationship Id="rId48" Type="http://schemas.openxmlformats.org/officeDocument/2006/relationships/hyperlink" Target="https://www.armani.com/it-it" TargetMode="External"/><Relationship Id="rId56" Type="http://schemas.openxmlformats.org/officeDocument/2006/relationships/hyperlink" Target="https://www.trattoriadelpescatore.it/pescatore-milano" TargetMode="External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www.armandotesta.it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maps.app.goo.gl/LbtzJJNHdzNVeP3N6" TargetMode="External"/><Relationship Id="rId17" Type="http://schemas.openxmlformats.org/officeDocument/2006/relationships/hyperlink" Target="https://www.inter.it/it" TargetMode="External"/><Relationship Id="rId25" Type="http://schemas.openxmlformats.org/officeDocument/2006/relationships/hyperlink" Target="http://www.villacampariristorante.it/" TargetMode="External"/><Relationship Id="rId33" Type="http://schemas.openxmlformats.org/officeDocument/2006/relationships/hyperlink" Target="https://www.poltronafrau.com/at/de/store-locator/store-details.poltrona-frau-milano-000882-2.html" TargetMode="External"/><Relationship Id="rId38" Type="http://schemas.openxmlformats.org/officeDocument/2006/relationships/hyperlink" Target="https://www.google.com/maps/place/Stendhal+Milano/@45.4739722,9.1875754,3395a,13.1y/data=!3m8!1e2!3m6!1sAF1QipMjUdMKKFb7z1j3w-ElyLpT83Hq7c-2MR-6CJ3i!2e10!3e12!6shttps:%2F%2Flh5.googleusercontent.com%2Fp%2FAF1QipMjUdMKKFb7z1j3w-ElyLpT83Hq7c-2MR-6CJ3i%3Dw128-h86-k-no!7i1382!8i922!4m7!3m6!1s0x4786c6b4c950b23f:0x9be4d1f2f1969f0e!8m2!3d45.4739781!4d9.1879443!10e5!16s%2Fg%2F1tgfn_w2?entry=ttu" TargetMode="External"/><Relationship Id="rId46" Type="http://schemas.openxmlformats.org/officeDocument/2006/relationships/hyperlink" Target="https://maps.app.goo.gl/Xe6zY7SHnswfn5dLA" TargetMode="External"/><Relationship Id="rId59" Type="http://schemas.openxmlformats.org/officeDocument/2006/relationships/header" Target="header1.xml"/><Relationship Id="rId20" Type="http://schemas.openxmlformats.org/officeDocument/2006/relationships/hyperlink" Target="https://mediasetinfinity.mediaset.it/" TargetMode="External"/><Relationship Id="rId41" Type="http://schemas.openxmlformats.org/officeDocument/2006/relationships/hyperlink" Target="https://www.google.com/maps/place/Piazza+Cavour,+20121+Milano+MI/@45.4727812,9.193196,17z/data=!3m1!4b1!4m6!3m5!1s0x4786c6b722fff557:0xc0e6589338cf632f!8m2!3d45.4727775!4d9.1957763!16s%2Fg%2F1tdyzv4k?entry=ttu" TargetMode="External"/><Relationship Id="rId54" Type="http://schemas.openxmlformats.org/officeDocument/2006/relationships/hyperlink" Target="https://www.trattoriadelpescatore.it/pescatore-milano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google.com/maps/place/Denis+Milano+Moscova/@45.4771679,9.1853898,17z/data=!3m1!4b1!4m6!3m5!1s0x4786c10d0a169ea3:0xa960e2c2acd023bf!8m2!3d45.4771679!4d9.1853898!16s%2Fg%2F11rcwhnn1g?entry=ttu" TargetMode="External"/><Relationship Id="rId23" Type="http://schemas.openxmlformats.org/officeDocument/2006/relationships/hyperlink" Target="https://www.campari.com/galleria-campari/" TargetMode="External"/><Relationship Id="rId28" Type="http://schemas.openxmlformats.org/officeDocument/2006/relationships/hyperlink" Target="https://www.deejay.it/conduttori/guido-bagatta/" TargetMode="External"/><Relationship Id="rId36" Type="http://schemas.openxmlformats.org/officeDocument/2006/relationships/hyperlink" Target="https://context.reverso.net/traduzione/tedesco-italiano/Exzellenz" TargetMode="External"/><Relationship Id="rId49" Type="http://schemas.openxmlformats.org/officeDocument/2006/relationships/hyperlink" Target="https://www.armani.com/it-it" TargetMode="External"/><Relationship Id="rId57" Type="http://schemas.openxmlformats.org/officeDocument/2006/relationships/hyperlink" Target="https://www.google.com/maps/dir/Via+Atto+Vannucci,+5,+20135+Milano+MI/@45.4494787,9.1571585,13z/data=!3m1!4b1!4m9!4m8!1m5!1m1!1s0x4786c419078e54d9:0xb4cc189c47de384a!2m2!1d9.1983579!2d45.4494861!1m0!3e0?entry=ttu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google.com/maps/place/Via+Antonio+Canova,+19a,+20145+Milano+MI/@45.475345,9.1655984,17z/data=!3m1!4b1!4m6!3m5!1s0x4786c14115ad1acb:0xd063d37f12c710b8!8m2!3d45.4753413!4d9.1681787!16s%2Fg%2F11f3v_b4vn?entry=ttu" TargetMode="External"/><Relationship Id="rId44" Type="http://schemas.openxmlformats.org/officeDocument/2006/relationships/hyperlink" Target="https://www.google.com/maps/place/Via+Privata+Deruta,+20,+20132+Milano+MI/@45.4920584,9.2362774,17z/data=!3m1!4b1!4m6!3m5!1s0x4786c700026ff2c9:0x41c4893838b54e92!8m2!3d45.4920547!4d9.2388577!16s%2Fg%2F11cp84m0l_?entry=ttu" TargetMode="External"/><Relationship Id="rId52" Type="http://schemas.openxmlformats.org/officeDocument/2006/relationships/hyperlink" Target="https://www.armandotesta.it/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ko.at/aussenwirtschaf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wko.at/aussenwirtschaft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mmK\Downloads\Programm%20im%20Inlands-CD%20mit%20Titelblatt%20(DIN%20Offc%20Pro)%20(2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4BC97B8B8C4D4999FD81057E052BC1" ma:contentTypeVersion="15" ma:contentTypeDescription="Ein neues Dokument erstellen." ma:contentTypeScope="" ma:versionID="2d2992f7cb74fcf532f7708ade95954d">
  <xsd:schema xmlns:xsd="http://www.w3.org/2001/XMLSchema" xmlns:xs="http://www.w3.org/2001/XMLSchema" xmlns:p="http://schemas.microsoft.com/office/2006/metadata/properties" xmlns:ns2="9ac944e6-2f32-44c5-8bcd-900289d0c9bf" xmlns:ns3="09f12ac4-89e4-4506-a8fb-0fa0825635a1" targetNamespace="http://schemas.microsoft.com/office/2006/metadata/properties" ma:root="true" ma:fieldsID="87337564d39fc193bd1230c363f175be" ns2:_="" ns3:_="">
    <xsd:import namespace="9ac944e6-2f32-44c5-8bcd-900289d0c9bf"/>
    <xsd:import namespace="09f12ac4-89e4-4506-a8fb-0fa0825635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944e6-2f32-44c5-8bcd-900289d0c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20107af-191c-445d-bfa4-3fed7916d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12ac4-89e4-4506-a8fb-0fa0825635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d67e1e0-ebf4-4fa4-bed8-26b52150f31a}" ma:internalName="TaxCatchAll" ma:showField="CatchAllData" ma:web="09f12ac4-89e4-4506-a8fb-0fa0825635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f12ac4-89e4-4506-a8fb-0fa0825635a1" xsi:nil="true"/>
    <lcf76f155ced4ddcb4097134ff3c332f xmlns="9ac944e6-2f32-44c5-8bcd-900289d0c9bf">
      <Terms xmlns="http://schemas.microsoft.com/office/infopath/2007/PartnerControls"/>
    </lcf76f155ced4ddcb4097134ff3c332f>
    <SharedWithUsers xmlns="09f12ac4-89e4-4506-a8fb-0fa0825635a1">
      <UserInfo>
        <DisplayName>Plank Christoph | AC Mailand</DisplayName>
        <AccountId>51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B3D03-53DF-44FD-A149-E15A49ED2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c944e6-2f32-44c5-8bcd-900289d0c9bf"/>
    <ds:schemaRef ds:uri="09f12ac4-89e4-4506-a8fb-0fa0825635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264030-E4AE-40AB-A3F5-74A298A38A4B}">
  <ds:schemaRefs>
    <ds:schemaRef ds:uri="http://schemas.microsoft.com/office/2006/metadata/properties"/>
    <ds:schemaRef ds:uri="http://schemas.microsoft.com/office/infopath/2007/PartnerControls"/>
    <ds:schemaRef ds:uri="09f12ac4-89e4-4506-a8fb-0fa0825635a1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9ac944e6-2f32-44c5-8bcd-900289d0c9bf"/>
  </ds:schemaRefs>
</ds:datastoreItem>
</file>

<file path=customXml/itemProps3.xml><?xml version="1.0" encoding="utf-8"?>
<ds:datastoreItem xmlns:ds="http://schemas.openxmlformats.org/officeDocument/2006/customXml" ds:itemID="{81E07EB6-EA76-4A1A-937D-A6BC4CCEDA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AADF48-9E44-467B-8D97-A8A2DE8409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60FF1C9-9C80-488B-9F08-618F6316DE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 im Inlands-CD mit Titelblatt (DIN Offc Pro) (2)</Template>
  <TotalTime>0</TotalTime>
  <Pages>4</Pages>
  <Words>610</Words>
  <Characters>9326</Characters>
  <Application>Microsoft Office Word</Application>
  <DocSecurity>0</DocSecurity>
  <Lines>77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Programm Inlandsveranstaltung ohne Titelblatt</vt:lpstr>
      <vt:lpstr>Programm Inlandsveranstaltung ohne Titelblatt</vt:lpstr>
      <vt:lpstr>Programm Inlandsveranstaltung ohne Titelblatt</vt:lpstr>
    </vt:vector>
  </TitlesOfParts>
  <Company>Oesterreich</Company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Inlandsveranstaltung ohne Titelblatt</dc:title>
  <dc:creator>Klemm Karolina, Mag, AC Berlin</dc:creator>
  <cp:lastModifiedBy>Czachay Elisabeth | WKOÖ</cp:lastModifiedBy>
  <cp:revision>2</cp:revision>
  <cp:lastPrinted>2023-10-13T13:20:00Z</cp:lastPrinted>
  <dcterms:created xsi:type="dcterms:W3CDTF">2024-02-21T08:50:00Z</dcterms:created>
  <dcterms:modified xsi:type="dcterms:W3CDTF">2024-02-21T08:50:00Z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-1555324432</vt:i4>
  </property>
  <property fmtid="{D5CDD505-2E9C-101B-9397-08002B2CF9AE}" pid="3" name="_NewReviewCycle">
    <vt:lpwstr/>
  </property>
  <property fmtid="{D5CDD505-2E9C-101B-9397-08002B2CF9AE}" pid="10" name="ContentTypeId">
    <vt:lpwstr>0x010100774BC97B8B8C4D4999FD81057E052BC1</vt:lpwstr>
  </property>
  <property fmtid="{D5CDD505-2E9C-101B-9397-08002B2CF9AE}" pid="11" name="Order">
    <vt:r8>9870800</vt:r8>
  </property>
  <property fmtid="{D5CDD505-2E9C-101B-9397-08002B2CF9AE}" pid="12" name="MediaServiceImageTags">
    <vt:lpwstr/>
  </property>
</Properties>
</file>